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DDD" w:rsidRDefault="002F5DDD" w:rsidP="008D7E93">
      <w:pPr>
        <w:jc w:val="center"/>
      </w:pPr>
      <w:r>
        <w:rPr>
          <w:b/>
          <w:bCs/>
        </w:rPr>
        <w:t>Часто задаваемые вопросы</w:t>
      </w:r>
    </w:p>
    <w:p w:rsidR="002F5DDD" w:rsidRPr="00A93BA6" w:rsidRDefault="002F5DDD" w:rsidP="00A93BA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b/>
          <w:bCs/>
        </w:rPr>
      </w:pPr>
      <w:r w:rsidRPr="00A93BA6">
        <w:rPr>
          <w:b/>
          <w:bCs/>
        </w:rPr>
        <w:t>Почему на новый  учебный год в детских садах не формируются</w:t>
      </w:r>
    </w:p>
    <w:p w:rsidR="002F5DDD" w:rsidRPr="00901D10" w:rsidRDefault="002F5DDD" w:rsidP="00A93BA6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 xml:space="preserve">группы </w:t>
      </w:r>
      <w:r w:rsidRPr="00901D10">
        <w:rPr>
          <w:b/>
          <w:bCs/>
        </w:rPr>
        <w:t>для детей от 2 до 3 лет?</w:t>
      </w:r>
    </w:p>
    <w:p w:rsidR="002F5DDD" w:rsidRDefault="002F5DDD" w:rsidP="00B91AFC">
      <w:pPr>
        <w:spacing w:after="0" w:line="240" w:lineRule="auto"/>
        <w:jc w:val="both"/>
      </w:pPr>
      <w:r>
        <w:tab/>
      </w:r>
    </w:p>
    <w:p w:rsidR="002F5DDD" w:rsidRDefault="002F5DDD" w:rsidP="000A4B27">
      <w:pPr>
        <w:spacing w:after="0" w:line="240" w:lineRule="auto"/>
        <w:ind w:firstLine="708"/>
        <w:jc w:val="both"/>
      </w:pPr>
      <w:r>
        <w:t>Президентом Российской Федерации поставлена задача приоритетного обеспечения детей старше 3-х лет, стоящих в очереди, местами в детских садах.</w:t>
      </w:r>
    </w:p>
    <w:p w:rsidR="002F5DDD" w:rsidRDefault="002F5DDD" w:rsidP="00B91AFC">
      <w:pPr>
        <w:spacing w:after="0" w:line="240" w:lineRule="auto"/>
        <w:jc w:val="both"/>
      </w:pPr>
      <w:r>
        <w:tab/>
        <w:t xml:space="preserve">Во исполнение данного указа на текущий учебный год группы в детских садах формируются приоритетно с учетом данной  категории детей в очереди. </w:t>
      </w:r>
    </w:p>
    <w:p w:rsidR="002F5DDD" w:rsidRDefault="002F5DDD" w:rsidP="00B91AFC">
      <w:pPr>
        <w:spacing w:after="0" w:line="240" w:lineRule="auto"/>
        <w:jc w:val="both"/>
      </w:pPr>
      <w:r>
        <w:tab/>
        <w:t>Вместе с тем в дошкольных учреждениях  комплектуются по возможности группы также для детей в возрасте от 2 до 3 лет.</w:t>
      </w:r>
    </w:p>
    <w:p w:rsidR="002F5DDD" w:rsidRDefault="002F5DDD" w:rsidP="00A93BA6">
      <w:pPr>
        <w:spacing w:after="0" w:line="240" w:lineRule="auto"/>
        <w:ind w:hanging="142"/>
        <w:jc w:val="both"/>
        <w:rPr>
          <w:b/>
          <w:bCs/>
        </w:rPr>
      </w:pPr>
    </w:p>
    <w:p w:rsidR="002F5DDD" w:rsidRPr="008D6573" w:rsidRDefault="002F5DDD" w:rsidP="00A93BA6">
      <w:pPr>
        <w:spacing w:after="0" w:line="240" w:lineRule="auto"/>
        <w:ind w:hanging="142"/>
        <w:jc w:val="both"/>
        <w:rPr>
          <w:b/>
          <w:bCs/>
        </w:rPr>
      </w:pPr>
      <w:r>
        <w:rPr>
          <w:b/>
          <w:bCs/>
        </w:rPr>
        <w:tab/>
        <w:t>2</w:t>
      </w:r>
      <w:r w:rsidRPr="008D6573">
        <w:rPr>
          <w:b/>
          <w:bCs/>
        </w:rPr>
        <w:t>. Почему расчет возраста ребенка установлен 1 сентября?</w:t>
      </w:r>
    </w:p>
    <w:p w:rsidR="002F5DDD" w:rsidRDefault="002F5DDD" w:rsidP="00A93BA6">
      <w:pPr>
        <w:spacing w:after="0" w:line="240" w:lineRule="auto"/>
        <w:ind w:firstLine="708"/>
        <w:jc w:val="both"/>
      </w:pPr>
    </w:p>
    <w:p w:rsidR="002F5DDD" w:rsidRDefault="002F5DDD" w:rsidP="00A93BA6">
      <w:pPr>
        <w:spacing w:after="0" w:line="240" w:lineRule="auto"/>
        <w:ind w:firstLine="708"/>
        <w:jc w:val="both"/>
      </w:pPr>
      <w:r>
        <w:t xml:space="preserve"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  </w:t>
      </w:r>
    </w:p>
    <w:p w:rsidR="002F5DDD" w:rsidRDefault="002F5DDD" w:rsidP="00B91AFC">
      <w:pPr>
        <w:spacing w:after="0" w:line="240" w:lineRule="auto"/>
        <w:jc w:val="both"/>
      </w:pPr>
    </w:p>
    <w:p w:rsidR="002F5DDD" w:rsidRDefault="002F5DDD" w:rsidP="00B91AFC">
      <w:pPr>
        <w:spacing w:after="0" w:line="240" w:lineRule="auto"/>
        <w:jc w:val="both"/>
      </w:pPr>
    </w:p>
    <w:p w:rsidR="002F5DDD" w:rsidRDefault="002F5DDD" w:rsidP="00B91AFC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3</w:t>
      </w:r>
      <w:r w:rsidRPr="00901D10">
        <w:rPr>
          <w:b/>
          <w:bCs/>
        </w:rPr>
        <w:t>. Ребенок не попал в желаемое учреждение?</w:t>
      </w:r>
    </w:p>
    <w:p w:rsidR="002F5DDD" w:rsidRDefault="002F5DDD" w:rsidP="0067603A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tab/>
      </w:r>
      <w:r w:rsidRPr="00640FEA">
        <w:rPr>
          <w:lang w:eastAsia="ru-RU"/>
        </w:rPr>
        <w:t>При подаче заявления на постановку на учет в детский сад</w:t>
      </w:r>
      <w:r>
        <w:rPr>
          <w:lang w:eastAsia="ru-RU"/>
        </w:rPr>
        <w:t xml:space="preserve"> через Портал муниципальных и государственных услугимеется</w:t>
      </w:r>
      <w:r w:rsidRPr="00640FEA">
        <w:rPr>
          <w:lang w:eastAsia="ru-RU"/>
        </w:rPr>
        <w:t xml:space="preserve"> поле «Предлагать другие детские сады»,</w:t>
      </w:r>
      <w:r>
        <w:rPr>
          <w:lang w:eastAsia="ru-RU"/>
        </w:rPr>
        <w:t xml:space="preserve"> где  родители </w:t>
      </w:r>
      <w:r w:rsidRPr="00640FEA">
        <w:rPr>
          <w:lang w:eastAsia="ru-RU"/>
        </w:rPr>
        <w:t>самостоятельно дела</w:t>
      </w:r>
      <w:r>
        <w:rPr>
          <w:lang w:eastAsia="ru-RU"/>
        </w:rPr>
        <w:t>ют</w:t>
      </w:r>
      <w:r w:rsidRPr="00640FEA">
        <w:rPr>
          <w:lang w:eastAsia="ru-RU"/>
        </w:rPr>
        <w:t xml:space="preserve"> выбор, указывая «Да» или «Нет».</w:t>
      </w:r>
    </w:p>
    <w:p w:rsidR="002F5DDD" w:rsidRDefault="002F5DDD" w:rsidP="00272DDD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640FEA">
        <w:rPr>
          <w:lang w:eastAsia="ru-RU"/>
        </w:rPr>
        <w:t>Если в поле «Предлагать другие детские сады» выбрано «Нет», Вам буд</w:t>
      </w:r>
      <w:r>
        <w:rPr>
          <w:lang w:eastAsia="ru-RU"/>
        </w:rPr>
        <w:t>е</w:t>
      </w:r>
      <w:r w:rsidRPr="00640FEA">
        <w:rPr>
          <w:lang w:eastAsia="ru-RU"/>
        </w:rPr>
        <w:t>т предл</w:t>
      </w:r>
      <w:r>
        <w:rPr>
          <w:lang w:eastAsia="ru-RU"/>
        </w:rPr>
        <w:t>ожено</w:t>
      </w:r>
      <w:r w:rsidRPr="00640FEA">
        <w:rPr>
          <w:lang w:eastAsia="ru-RU"/>
        </w:rPr>
        <w:t xml:space="preserve"> мест</w:t>
      </w:r>
      <w:r>
        <w:rPr>
          <w:lang w:eastAsia="ru-RU"/>
        </w:rPr>
        <w:t xml:space="preserve">о </w:t>
      </w:r>
      <w:r w:rsidRPr="00640FEA">
        <w:rPr>
          <w:lang w:eastAsia="ru-RU"/>
        </w:rPr>
        <w:t>в детск</w:t>
      </w:r>
      <w:r>
        <w:rPr>
          <w:lang w:eastAsia="ru-RU"/>
        </w:rPr>
        <w:t>ом</w:t>
      </w:r>
      <w:r w:rsidRPr="00640FEA">
        <w:rPr>
          <w:lang w:eastAsia="ru-RU"/>
        </w:rPr>
        <w:t xml:space="preserve"> сад</w:t>
      </w:r>
      <w:r>
        <w:rPr>
          <w:lang w:eastAsia="ru-RU"/>
        </w:rPr>
        <w:t>у</w:t>
      </w:r>
      <w:r w:rsidRPr="00640FEA">
        <w:rPr>
          <w:lang w:eastAsia="ru-RU"/>
        </w:rPr>
        <w:t>, указанн</w:t>
      </w:r>
      <w:r>
        <w:rPr>
          <w:lang w:eastAsia="ru-RU"/>
        </w:rPr>
        <w:t>ому только</w:t>
      </w:r>
      <w:r w:rsidRPr="00640FEA">
        <w:rPr>
          <w:lang w:eastAsia="ru-RU"/>
        </w:rPr>
        <w:t xml:space="preserve"> в Вашем заявлении.</w:t>
      </w:r>
      <w:r w:rsidRPr="00640FEA">
        <w:rPr>
          <w:lang w:eastAsia="ru-RU"/>
        </w:rPr>
        <w:br/>
      </w:r>
      <w:r>
        <w:rPr>
          <w:lang w:eastAsia="ru-RU"/>
        </w:rPr>
        <w:tab/>
      </w:r>
      <w:r w:rsidRPr="00640FEA">
        <w:rPr>
          <w:lang w:eastAsia="ru-RU"/>
        </w:rPr>
        <w:t>Если в поле «Предлагать другие детские сады»</w:t>
      </w:r>
      <w:r>
        <w:rPr>
          <w:lang w:eastAsia="ru-RU"/>
        </w:rPr>
        <w:t xml:space="preserve"> Вами</w:t>
      </w:r>
      <w:r w:rsidRPr="00640FEA">
        <w:rPr>
          <w:lang w:eastAsia="ru-RU"/>
        </w:rPr>
        <w:t xml:space="preserve"> выбрано «Да», то </w:t>
      </w:r>
      <w:r>
        <w:rPr>
          <w:lang w:eastAsia="ru-RU"/>
        </w:rPr>
        <w:t xml:space="preserve">в случае отсутствия места в приоритетном </w:t>
      </w:r>
      <w:r w:rsidRPr="00640FEA">
        <w:rPr>
          <w:lang w:eastAsia="ru-RU"/>
        </w:rPr>
        <w:t>детск</w:t>
      </w:r>
      <w:r>
        <w:rPr>
          <w:lang w:eastAsia="ru-RU"/>
        </w:rPr>
        <w:t>ом</w:t>
      </w:r>
      <w:r w:rsidRPr="00640FEA">
        <w:rPr>
          <w:lang w:eastAsia="ru-RU"/>
        </w:rPr>
        <w:t xml:space="preserve"> сад</w:t>
      </w:r>
      <w:r>
        <w:rPr>
          <w:lang w:eastAsia="ru-RU"/>
        </w:rPr>
        <w:t xml:space="preserve">у </w:t>
      </w:r>
      <w:r w:rsidRPr="00640FEA">
        <w:rPr>
          <w:lang w:eastAsia="ru-RU"/>
        </w:rPr>
        <w:t>Вам буд</w:t>
      </w:r>
      <w:r>
        <w:rPr>
          <w:lang w:eastAsia="ru-RU"/>
        </w:rPr>
        <w:t>е</w:t>
      </w:r>
      <w:r w:rsidRPr="00640FEA">
        <w:rPr>
          <w:lang w:eastAsia="ru-RU"/>
        </w:rPr>
        <w:t>т предл</w:t>
      </w:r>
      <w:r>
        <w:rPr>
          <w:lang w:eastAsia="ru-RU"/>
        </w:rPr>
        <w:t>ожено</w:t>
      </w:r>
      <w:r w:rsidRPr="00640FEA">
        <w:rPr>
          <w:lang w:eastAsia="ru-RU"/>
        </w:rPr>
        <w:t xml:space="preserve"> мест</w:t>
      </w:r>
      <w:r>
        <w:rPr>
          <w:lang w:eastAsia="ru-RU"/>
        </w:rPr>
        <w:t xml:space="preserve">о в другом, где имеются свободные </w:t>
      </w:r>
      <w:r w:rsidRPr="00640FEA">
        <w:rPr>
          <w:lang w:eastAsia="ru-RU"/>
        </w:rPr>
        <w:t>мест</w:t>
      </w:r>
      <w:r>
        <w:rPr>
          <w:lang w:eastAsia="ru-RU"/>
        </w:rPr>
        <w:t>а</w:t>
      </w:r>
      <w:r w:rsidRPr="00640FEA">
        <w:rPr>
          <w:lang w:eastAsia="ru-RU"/>
        </w:rPr>
        <w:t xml:space="preserve">. </w:t>
      </w:r>
    </w:p>
    <w:p w:rsidR="002F5DDD" w:rsidRDefault="002F5DDD" w:rsidP="00272DDD">
      <w:pPr>
        <w:spacing w:before="100" w:beforeAutospacing="1" w:after="100" w:afterAutospacing="1" w:line="240" w:lineRule="auto"/>
        <w:jc w:val="both"/>
        <w:rPr>
          <w:lang w:eastAsia="ru-RU"/>
        </w:rPr>
      </w:pPr>
      <w:r>
        <w:rPr>
          <w:lang w:eastAsia="ru-RU"/>
        </w:rPr>
        <w:tab/>
        <w:t>В случае если предложенный в другом детском саду место Вас не устраивает, Вы вправе отказаться от него, при этом место в очереди у Вас сохраняется.</w:t>
      </w:r>
    </w:p>
    <w:p w:rsidR="002F5DDD" w:rsidRPr="00DF069E" w:rsidRDefault="002F5DDD" w:rsidP="00A93BA6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>4. Почему происходит движение в очередности?</w:t>
      </w:r>
    </w:p>
    <w:p w:rsidR="002F5DDD" w:rsidRDefault="002F5DDD" w:rsidP="00A93BA6">
      <w:pPr>
        <w:spacing w:after="0" w:line="240" w:lineRule="auto"/>
        <w:ind w:firstLine="709"/>
        <w:jc w:val="both"/>
        <w:rPr>
          <w:lang w:val="tt-RU"/>
        </w:rPr>
      </w:pPr>
    </w:p>
    <w:p w:rsidR="002F5DDD" w:rsidRPr="00E1440A" w:rsidRDefault="002F5DDD" w:rsidP="00A93BA6">
      <w:pPr>
        <w:spacing w:after="0" w:line="240" w:lineRule="auto"/>
        <w:jc w:val="both"/>
        <w:rPr>
          <w:b/>
          <w:bCs/>
          <w:lang w:eastAsia="ru-RU"/>
        </w:rPr>
      </w:pPr>
      <w:r>
        <w:tab/>
      </w:r>
      <w:r w:rsidRPr="00E1440A">
        <w:rPr>
          <w:b/>
          <w:bCs/>
          <w:lang w:eastAsia="ru-RU"/>
        </w:rPr>
        <w:t>Очередь смещается вниз:</w:t>
      </w:r>
    </w:p>
    <w:p w:rsidR="002F5DDD" w:rsidRPr="00E1440A" w:rsidRDefault="002F5DDD" w:rsidP="00A93BA6">
      <w:pPr>
        <w:numPr>
          <w:ilvl w:val="0"/>
          <w:numId w:val="1"/>
        </w:numPr>
        <w:spacing w:before="100" w:beforeAutospacing="1" w:after="100" w:afterAutospacing="1" w:line="240" w:lineRule="auto"/>
        <w:rPr>
          <w:lang w:eastAsia="ru-RU"/>
        </w:rPr>
      </w:pPr>
      <w:r w:rsidRPr="00E1440A">
        <w:rPr>
          <w:lang w:eastAsia="ru-RU"/>
        </w:rPr>
        <w:t>если в указанный Вами детский сад встал в очередь ребенок, имеющий льготу на зачисление,</w:t>
      </w:r>
    </w:p>
    <w:p w:rsidR="002F5DDD" w:rsidRPr="00E1440A" w:rsidRDefault="002F5DDD" w:rsidP="000B60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lang w:eastAsia="ru-RU"/>
        </w:rPr>
      </w:pPr>
      <w:r w:rsidRPr="00E1440A">
        <w:rPr>
          <w:lang w:eastAsia="ru-RU"/>
        </w:rPr>
        <w:t>если в очередности появился ребенок, который сменил детский сад в с</w:t>
      </w:r>
      <w:r>
        <w:rPr>
          <w:lang w:eastAsia="ru-RU"/>
        </w:rPr>
        <w:t>вязи со сменой места жительства, и п</w:t>
      </w:r>
      <w:r w:rsidRPr="00E1440A">
        <w:rPr>
          <w:lang w:eastAsia="ru-RU"/>
        </w:rPr>
        <w:t>ри этом дата его пос</w:t>
      </w:r>
      <w:r>
        <w:rPr>
          <w:lang w:eastAsia="ru-RU"/>
        </w:rPr>
        <w:t>тановки на очередь раньше Вашей. П</w:t>
      </w:r>
      <w:r w:rsidRPr="00E1440A">
        <w:rPr>
          <w:lang w:eastAsia="ru-RU"/>
        </w:rPr>
        <w:t>ри переезде внутри одного муниципального района, дата подачи заявления не изменяется (на основании решения представительного органа муниципального района).</w:t>
      </w:r>
    </w:p>
    <w:p w:rsidR="002F5DDD" w:rsidRDefault="002F5DDD" w:rsidP="00A93BA6">
      <w:pPr>
        <w:spacing w:after="0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9720FB">
        <w:rPr>
          <w:b/>
          <w:bCs/>
          <w:lang w:eastAsia="ru-RU"/>
        </w:rPr>
        <w:t>Очередь смещается вверх</w:t>
      </w:r>
      <w:r w:rsidRPr="00E1440A">
        <w:rPr>
          <w:lang w:eastAsia="ru-RU"/>
        </w:rPr>
        <w:t xml:space="preserve">, если из очереди в указанный детский сад выбыл один из детей (например, ребенок получил место в детском саду, либо </w:t>
      </w:r>
      <w:r>
        <w:rPr>
          <w:lang w:eastAsia="ru-RU"/>
        </w:rPr>
        <w:t>з</w:t>
      </w:r>
      <w:r w:rsidRPr="00E1440A">
        <w:rPr>
          <w:lang w:eastAsia="ru-RU"/>
        </w:rPr>
        <w:t>аявитель отказался от получения услуги).</w:t>
      </w:r>
    </w:p>
    <w:p w:rsidR="002F5DDD" w:rsidRDefault="002F5DDD" w:rsidP="00A93BA6">
      <w:pPr>
        <w:spacing w:after="0" w:line="240" w:lineRule="auto"/>
        <w:jc w:val="both"/>
        <w:rPr>
          <w:lang w:eastAsia="ru-RU"/>
        </w:rPr>
      </w:pPr>
      <w:r>
        <w:rPr>
          <w:lang w:eastAsia="ru-RU"/>
        </w:rPr>
        <w:tab/>
      </w:r>
      <w:r w:rsidRPr="00E1440A">
        <w:rPr>
          <w:lang w:eastAsia="ru-RU"/>
        </w:rPr>
        <w:t>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2F5DDD" w:rsidRDefault="002F5DDD" w:rsidP="00A93BA6">
      <w:pPr>
        <w:spacing w:after="0" w:line="240" w:lineRule="auto"/>
        <w:jc w:val="both"/>
        <w:rPr>
          <w:lang w:eastAsia="ru-RU"/>
        </w:rPr>
      </w:pPr>
    </w:p>
    <w:p w:rsidR="002F5DDD" w:rsidRDefault="002F5DDD" w:rsidP="00A93BA6">
      <w:pPr>
        <w:spacing w:after="0" w:line="240" w:lineRule="auto"/>
        <w:jc w:val="both"/>
        <w:rPr>
          <w:b/>
          <w:bCs/>
          <w:lang w:val="tt-RU"/>
        </w:rPr>
      </w:pPr>
      <w:r w:rsidRPr="00236101">
        <w:rPr>
          <w:b/>
          <w:bCs/>
          <w:lang w:val="tt-RU"/>
        </w:rPr>
        <w:t>5. О переводе ребенка из одного детского сада в друго</w:t>
      </w:r>
      <w:r>
        <w:rPr>
          <w:b/>
          <w:bCs/>
          <w:lang w:val="tt-RU"/>
        </w:rPr>
        <w:t>й</w:t>
      </w:r>
    </w:p>
    <w:p w:rsidR="002F5DDD" w:rsidRDefault="002F5DDD" w:rsidP="00A93BA6">
      <w:pPr>
        <w:spacing w:after="0" w:line="240" w:lineRule="auto"/>
        <w:jc w:val="both"/>
        <w:rPr>
          <w:b/>
          <w:bCs/>
          <w:lang w:val="tt-RU"/>
        </w:rPr>
      </w:pPr>
    </w:p>
    <w:p w:rsidR="002F5DDD" w:rsidRDefault="002F5DDD" w:rsidP="00A93BA6">
      <w:pPr>
        <w:spacing w:after="0" w:line="240" w:lineRule="auto"/>
        <w:jc w:val="both"/>
      </w:pPr>
      <w:r>
        <w:tab/>
        <w:t>На основании действующего а</w:t>
      </w:r>
      <w:r w:rsidRPr="00BB2F97">
        <w:t>дминистративн</w:t>
      </w:r>
      <w:r>
        <w:t>ого</w:t>
      </w:r>
      <w:r w:rsidRPr="00BB2F97">
        <w:t xml:space="preserve"> регламент</w:t>
      </w:r>
      <w:r>
        <w:t>а</w:t>
      </w:r>
      <w:r w:rsidRPr="00BB2F97">
        <w:t xml:space="preserve"> перевод</w:t>
      </w:r>
      <w:r>
        <w:t xml:space="preserve"> ребенка </w:t>
      </w:r>
      <w:r w:rsidRPr="00BB2F97">
        <w:t xml:space="preserve">из одного детского сада в другой осуществляется в порядке общей очередности. </w:t>
      </w:r>
    </w:p>
    <w:p w:rsidR="002F5DDD" w:rsidRDefault="002F5DDD" w:rsidP="00A93BA6">
      <w:pPr>
        <w:spacing w:after="0" w:line="240" w:lineRule="auto"/>
        <w:jc w:val="both"/>
      </w:pPr>
    </w:p>
    <w:p w:rsidR="002F5DDD" w:rsidRDefault="002F5DDD" w:rsidP="00A93BA6">
      <w:pPr>
        <w:spacing w:after="0" w:line="240" w:lineRule="auto"/>
        <w:jc w:val="both"/>
        <w:rPr>
          <w:b/>
          <w:bCs/>
        </w:rPr>
      </w:pPr>
      <w:r w:rsidRPr="00777C38">
        <w:rPr>
          <w:b/>
          <w:bCs/>
        </w:rPr>
        <w:t xml:space="preserve">6. О </w:t>
      </w:r>
      <w:r>
        <w:rPr>
          <w:b/>
          <w:bCs/>
        </w:rPr>
        <w:t>переводе</w:t>
      </w:r>
      <w:r w:rsidRPr="00777C38">
        <w:rPr>
          <w:b/>
          <w:bCs/>
        </w:rPr>
        <w:t xml:space="preserve"> ребенка из одного муниципального обр</w:t>
      </w:r>
      <w:r>
        <w:rPr>
          <w:b/>
          <w:bCs/>
        </w:rPr>
        <w:t>а</w:t>
      </w:r>
      <w:r w:rsidRPr="00777C38">
        <w:rPr>
          <w:b/>
          <w:bCs/>
        </w:rPr>
        <w:t>зования в друго</w:t>
      </w:r>
      <w:r>
        <w:rPr>
          <w:b/>
          <w:bCs/>
        </w:rPr>
        <w:t>е</w:t>
      </w:r>
    </w:p>
    <w:p w:rsidR="002F5DDD" w:rsidRPr="00777C38" w:rsidRDefault="002F5DDD" w:rsidP="00A93BA6">
      <w:pPr>
        <w:spacing w:after="0" w:line="240" w:lineRule="auto"/>
        <w:jc w:val="both"/>
        <w:rPr>
          <w:b/>
          <w:bCs/>
        </w:rPr>
      </w:pPr>
    </w:p>
    <w:p w:rsidR="002F5DDD" w:rsidRDefault="002F5DDD" w:rsidP="00A93BA6">
      <w:pPr>
        <w:spacing w:after="0" w:line="240" w:lineRule="auto"/>
        <w:ind w:firstLine="540"/>
        <w:jc w:val="both"/>
      </w:pPr>
      <w:r>
        <w:t>На основании действующего а</w:t>
      </w:r>
      <w:r w:rsidRPr="005135D2">
        <w:t>дминистративн</w:t>
      </w:r>
      <w:r>
        <w:t>ого</w:t>
      </w:r>
      <w:r w:rsidRPr="005135D2">
        <w:t xml:space="preserve"> регламент</w:t>
      </w:r>
      <w:r>
        <w:t>а</w:t>
      </w:r>
      <w:r w:rsidRPr="005135D2">
        <w:t xml:space="preserve">  предоставления муниципальной услуги </w:t>
      </w:r>
      <w:r>
        <w:t>о</w:t>
      </w:r>
      <w:r w:rsidRPr="00D83A62">
        <w:t xml:space="preserve">чередность при переезде из одного </w:t>
      </w:r>
      <w:r>
        <w:t>муниципального образования</w:t>
      </w:r>
      <w:r w:rsidRPr="00D83A62">
        <w:t xml:space="preserve"> в друго</w:t>
      </w:r>
      <w:r>
        <w:t>е</w:t>
      </w:r>
      <w:r w:rsidRPr="00D83A62">
        <w:t xml:space="preserve"> не сохраняется. </w:t>
      </w:r>
    </w:p>
    <w:p w:rsidR="002F5DDD" w:rsidRDefault="002F5DDD" w:rsidP="00A93BA6">
      <w:pPr>
        <w:spacing w:after="0" w:line="240" w:lineRule="auto"/>
        <w:ind w:firstLine="540"/>
        <w:jc w:val="both"/>
      </w:pPr>
      <w:r>
        <w:t>В связи с эти родителям  необходимо обратиться с соответствующим заявлением по  новому месту жительства ребенка.</w:t>
      </w:r>
    </w:p>
    <w:p w:rsidR="002F5DDD" w:rsidRDefault="002F5DDD" w:rsidP="00A93BA6">
      <w:pPr>
        <w:spacing w:after="0" w:line="240" w:lineRule="auto"/>
        <w:jc w:val="both"/>
        <w:rPr>
          <w:b/>
          <w:bCs/>
        </w:rPr>
      </w:pPr>
    </w:p>
    <w:p w:rsidR="002F5DDD" w:rsidRDefault="002F5DDD" w:rsidP="00A93BA6">
      <w:pPr>
        <w:spacing w:after="0" w:line="240" w:lineRule="auto"/>
        <w:jc w:val="both"/>
        <w:rPr>
          <w:lang w:eastAsia="ru-RU"/>
        </w:rPr>
      </w:pPr>
      <w:r>
        <w:rPr>
          <w:b/>
          <w:bCs/>
        </w:rPr>
        <w:t>7. Почему появляется  на Портале статус «не существует»</w:t>
      </w:r>
    </w:p>
    <w:p w:rsidR="002F5DDD" w:rsidRDefault="002F5DDD" w:rsidP="00A93BA6">
      <w:pPr>
        <w:spacing w:after="0" w:line="240" w:lineRule="auto"/>
        <w:jc w:val="both"/>
      </w:pPr>
      <w:r w:rsidRPr="003868BB">
        <w:t xml:space="preserve">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 </w:t>
      </w:r>
      <w:r w:rsidRPr="003868BB">
        <w:br/>
      </w:r>
      <w:r>
        <w:tab/>
      </w:r>
      <w:r w:rsidRPr="003868BB">
        <w:t xml:space="preserve">Для обработки подобных случаев с целью предоставления последующей возможности информирования о состоянии очереди через Портал, создана </w:t>
      </w:r>
      <w:r>
        <w:t>ф</w:t>
      </w:r>
      <w:r w:rsidRPr="003868BB">
        <w:t xml:space="preserve">орма обращения на странице проверки очереди. Вам необходимо лишь полностью заполнить ее и нажать </w:t>
      </w:r>
      <w:r>
        <w:t xml:space="preserve">на </w:t>
      </w:r>
      <w:bookmarkStart w:id="0" w:name="_GoBack"/>
      <w:bookmarkEnd w:id="0"/>
      <w:r w:rsidRPr="003868BB">
        <w:t>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(изменение детского сада в заявлении и т.п.).</w:t>
      </w:r>
    </w:p>
    <w:p w:rsidR="002F5DDD" w:rsidRDefault="002F5DDD" w:rsidP="00A93BA6">
      <w:pPr>
        <w:spacing w:after="0" w:line="240" w:lineRule="auto"/>
        <w:jc w:val="both"/>
        <w:rPr>
          <w:lang w:val="tt-RU"/>
        </w:rPr>
      </w:pPr>
      <w:r>
        <w:tab/>
        <w:t xml:space="preserve">Также для выяснения статуса «не существует»  Вы можете обратиться в управление (отдел) образования Вашего района.  </w:t>
      </w:r>
    </w:p>
    <w:p w:rsidR="002F5DDD" w:rsidRDefault="002F5DDD" w:rsidP="00A93BA6">
      <w:pPr>
        <w:spacing w:after="0" w:line="240" w:lineRule="auto"/>
        <w:jc w:val="both"/>
        <w:rPr>
          <w:lang w:eastAsia="ru-RU"/>
        </w:rPr>
      </w:pPr>
    </w:p>
    <w:p w:rsidR="002F5DDD" w:rsidRDefault="002F5DDD" w:rsidP="00BB6284">
      <w:pPr>
        <w:spacing w:after="0" w:line="240" w:lineRule="auto"/>
        <w:jc w:val="both"/>
      </w:pPr>
    </w:p>
    <w:p w:rsidR="002F5DDD" w:rsidRPr="0021630D" w:rsidRDefault="002F5DDD" w:rsidP="00DF069E">
      <w:pPr>
        <w:spacing w:after="0" w:line="240" w:lineRule="auto"/>
        <w:jc w:val="both"/>
        <w:rPr>
          <w:b/>
          <w:bCs/>
        </w:rPr>
      </w:pPr>
    </w:p>
    <w:sectPr w:rsidR="002F5DDD" w:rsidRPr="0021630D" w:rsidSect="00BB6284">
      <w:pgSz w:w="11906" w:h="16838" w:code="9"/>
      <w:pgMar w:top="1077" w:right="851" w:bottom="1134" w:left="1418" w:header="709" w:footer="709" w:gutter="0"/>
      <w:paperSrc w:first="259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A0885"/>
    <w:multiLevelType w:val="multilevel"/>
    <w:tmpl w:val="F50A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32273427"/>
    <w:multiLevelType w:val="multilevel"/>
    <w:tmpl w:val="0352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D49592F"/>
    <w:multiLevelType w:val="multilevel"/>
    <w:tmpl w:val="5324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45A50E2B"/>
    <w:multiLevelType w:val="multilevel"/>
    <w:tmpl w:val="5D5E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5F5209B6"/>
    <w:multiLevelType w:val="multilevel"/>
    <w:tmpl w:val="95DA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6BF27A63"/>
    <w:multiLevelType w:val="hybridMultilevel"/>
    <w:tmpl w:val="A9221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250A"/>
    <w:rsid w:val="000011E0"/>
    <w:rsid w:val="000024E6"/>
    <w:rsid w:val="000028F4"/>
    <w:rsid w:val="00003E26"/>
    <w:rsid w:val="00004474"/>
    <w:rsid w:val="00005A05"/>
    <w:rsid w:val="00007ECD"/>
    <w:rsid w:val="000109F2"/>
    <w:rsid w:val="00010CF6"/>
    <w:rsid w:val="00011086"/>
    <w:rsid w:val="00011976"/>
    <w:rsid w:val="00011B01"/>
    <w:rsid w:val="0001329F"/>
    <w:rsid w:val="00015D92"/>
    <w:rsid w:val="0001650C"/>
    <w:rsid w:val="00016731"/>
    <w:rsid w:val="00016A1E"/>
    <w:rsid w:val="00016DFB"/>
    <w:rsid w:val="00017014"/>
    <w:rsid w:val="00020566"/>
    <w:rsid w:val="00020875"/>
    <w:rsid w:val="00021FCD"/>
    <w:rsid w:val="00021FD6"/>
    <w:rsid w:val="00022D0E"/>
    <w:rsid w:val="00023D58"/>
    <w:rsid w:val="0002475E"/>
    <w:rsid w:val="00026A16"/>
    <w:rsid w:val="00026FA1"/>
    <w:rsid w:val="00027680"/>
    <w:rsid w:val="00030644"/>
    <w:rsid w:val="00030E6A"/>
    <w:rsid w:val="00031504"/>
    <w:rsid w:val="00032369"/>
    <w:rsid w:val="000330BB"/>
    <w:rsid w:val="00033CBF"/>
    <w:rsid w:val="0003454E"/>
    <w:rsid w:val="000354FC"/>
    <w:rsid w:val="0003639D"/>
    <w:rsid w:val="00036BA4"/>
    <w:rsid w:val="00040DCC"/>
    <w:rsid w:val="000412F4"/>
    <w:rsid w:val="000413AD"/>
    <w:rsid w:val="000419E1"/>
    <w:rsid w:val="00041ACF"/>
    <w:rsid w:val="0004318C"/>
    <w:rsid w:val="0004332A"/>
    <w:rsid w:val="000435E4"/>
    <w:rsid w:val="00044A72"/>
    <w:rsid w:val="00045E9D"/>
    <w:rsid w:val="00046F60"/>
    <w:rsid w:val="000471A6"/>
    <w:rsid w:val="00052600"/>
    <w:rsid w:val="0005262C"/>
    <w:rsid w:val="0005397A"/>
    <w:rsid w:val="000542CE"/>
    <w:rsid w:val="0005649C"/>
    <w:rsid w:val="000570B4"/>
    <w:rsid w:val="000579E4"/>
    <w:rsid w:val="00060728"/>
    <w:rsid w:val="000613DE"/>
    <w:rsid w:val="000621BE"/>
    <w:rsid w:val="000644A2"/>
    <w:rsid w:val="0006484B"/>
    <w:rsid w:val="00064AE2"/>
    <w:rsid w:val="00064CE2"/>
    <w:rsid w:val="00064D4D"/>
    <w:rsid w:val="00065E28"/>
    <w:rsid w:val="00067A9C"/>
    <w:rsid w:val="00070727"/>
    <w:rsid w:val="00070C4D"/>
    <w:rsid w:val="0007245D"/>
    <w:rsid w:val="000729DA"/>
    <w:rsid w:val="00072DCC"/>
    <w:rsid w:val="00073506"/>
    <w:rsid w:val="00073B3F"/>
    <w:rsid w:val="000801A0"/>
    <w:rsid w:val="00081A1F"/>
    <w:rsid w:val="0008316C"/>
    <w:rsid w:val="000832ED"/>
    <w:rsid w:val="00085034"/>
    <w:rsid w:val="0008513F"/>
    <w:rsid w:val="0008665E"/>
    <w:rsid w:val="00086DAF"/>
    <w:rsid w:val="00087083"/>
    <w:rsid w:val="000879FC"/>
    <w:rsid w:val="00087A15"/>
    <w:rsid w:val="000902EE"/>
    <w:rsid w:val="00090369"/>
    <w:rsid w:val="0009046E"/>
    <w:rsid w:val="000904E9"/>
    <w:rsid w:val="00090697"/>
    <w:rsid w:val="00090912"/>
    <w:rsid w:val="00090B09"/>
    <w:rsid w:val="00091875"/>
    <w:rsid w:val="00092FBA"/>
    <w:rsid w:val="00093211"/>
    <w:rsid w:val="000939AD"/>
    <w:rsid w:val="00093AE7"/>
    <w:rsid w:val="00093B5C"/>
    <w:rsid w:val="00094ACB"/>
    <w:rsid w:val="00096438"/>
    <w:rsid w:val="00096F47"/>
    <w:rsid w:val="000A0093"/>
    <w:rsid w:val="000A0D2B"/>
    <w:rsid w:val="000A0E39"/>
    <w:rsid w:val="000A2E49"/>
    <w:rsid w:val="000A3AD9"/>
    <w:rsid w:val="000A413F"/>
    <w:rsid w:val="000A4B27"/>
    <w:rsid w:val="000A550C"/>
    <w:rsid w:val="000B3354"/>
    <w:rsid w:val="000B3399"/>
    <w:rsid w:val="000B33F3"/>
    <w:rsid w:val="000B4249"/>
    <w:rsid w:val="000B42E2"/>
    <w:rsid w:val="000B46AD"/>
    <w:rsid w:val="000B4840"/>
    <w:rsid w:val="000B607D"/>
    <w:rsid w:val="000B6FCE"/>
    <w:rsid w:val="000C11E1"/>
    <w:rsid w:val="000C1253"/>
    <w:rsid w:val="000C25F8"/>
    <w:rsid w:val="000C287D"/>
    <w:rsid w:val="000C478D"/>
    <w:rsid w:val="000C4A1F"/>
    <w:rsid w:val="000C5C65"/>
    <w:rsid w:val="000C5CA4"/>
    <w:rsid w:val="000C5D1B"/>
    <w:rsid w:val="000C5DD6"/>
    <w:rsid w:val="000C68E4"/>
    <w:rsid w:val="000C7DE1"/>
    <w:rsid w:val="000D0610"/>
    <w:rsid w:val="000D100C"/>
    <w:rsid w:val="000D31DE"/>
    <w:rsid w:val="000D3F1E"/>
    <w:rsid w:val="000D41BB"/>
    <w:rsid w:val="000D4A5B"/>
    <w:rsid w:val="000D5B18"/>
    <w:rsid w:val="000D638B"/>
    <w:rsid w:val="000D6604"/>
    <w:rsid w:val="000D7A79"/>
    <w:rsid w:val="000E204A"/>
    <w:rsid w:val="000E3D71"/>
    <w:rsid w:val="000E45B7"/>
    <w:rsid w:val="000E4E72"/>
    <w:rsid w:val="000E5A88"/>
    <w:rsid w:val="000E675D"/>
    <w:rsid w:val="000E68CC"/>
    <w:rsid w:val="000E776C"/>
    <w:rsid w:val="000F0F71"/>
    <w:rsid w:val="000F1B64"/>
    <w:rsid w:val="000F1BDE"/>
    <w:rsid w:val="000F2B7A"/>
    <w:rsid w:val="000F6934"/>
    <w:rsid w:val="000F7BB7"/>
    <w:rsid w:val="00100878"/>
    <w:rsid w:val="00100C20"/>
    <w:rsid w:val="00102A82"/>
    <w:rsid w:val="00102DA7"/>
    <w:rsid w:val="001031D7"/>
    <w:rsid w:val="0010322D"/>
    <w:rsid w:val="001034C3"/>
    <w:rsid w:val="0010394D"/>
    <w:rsid w:val="00104210"/>
    <w:rsid w:val="001048B3"/>
    <w:rsid w:val="00104D60"/>
    <w:rsid w:val="001051DC"/>
    <w:rsid w:val="001058ED"/>
    <w:rsid w:val="00106B66"/>
    <w:rsid w:val="0010738D"/>
    <w:rsid w:val="00111ECF"/>
    <w:rsid w:val="00113721"/>
    <w:rsid w:val="001146A4"/>
    <w:rsid w:val="001163C4"/>
    <w:rsid w:val="00116C31"/>
    <w:rsid w:val="00117263"/>
    <w:rsid w:val="00117D1D"/>
    <w:rsid w:val="00117E93"/>
    <w:rsid w:val="0012044E"/>
    <w:rsid w:val="001210A7"/>
    <w:rsid w:val="001214D5"/>
    <w:rsid w:val="001229B1"/>
    <w:rsid w:val="00123619"/>
    <w:rsid w:val="00123D19"/>
    <w:rsid w:val="00124997"/>
    <w:rsid w:val="001251A8"/>
    <w:rsid w:val="001253B9"/>
    <w:rsid w:val="00126AB6"/>
    <w:rsid w:val="001275F7"/>
    <w:rsid w:val="001312E6"/>
    <w:rsid w:val="00131E68"/>
    <w:rsid w:val="00134164"/>
    <w:rsid w:val="00134429"/>
    <w:rsid w:val="00136789"/>
    <w:rsid w:val="0013691F"/>
    <w:rsid w:val="00137527"/>
    <w:rsid w:val="001376B9"/>
    <w:rsid w:val="0014004D"/>
    <w:rsid w:val="001401C0"/>
    <w:rsid w:val="00140C28"/>
    <w:rsid w:val="001428A3"/>
    <w:rsid w:val="00143E8C"/>
    <w:rsid w:val="00144BA4"/>
    <w:rsid w:val="00145D9D"/>
    <w:rsid w:val="001463ED"/>
    <w:rsid w:val="0014790A"/>
    <w:rsid w:val="00147928"/>
    <w:rsid w:val="00147F02"/>
    <w:rsid w:val="00150D2C"/>
    <w:rsid w:val="00150FC8"/>
    <w:rsid w:val="0015139B"/>
    <w:rsid w:val="00152271"/>
    <w:rsid w:val="0015270A"/>
    <w:rsid w:val="00152CE7"/>
    <w:rsid w:val="00154CDB"/>
    <w:rsid w:val="001557C4"/>
    <w:rsid w:val="00155AB4"/>
    <w:rsid w:val="0015606F"/>
    <w:rsid w:val="00156316"/>
    <w:rsid w:val="00156CFF"/>
    <w:rsid w:val="00156D46"/>
    <w:rsid w:val="0015754F"/>
    <w:rsid w:val="001576ED"/>
    <w:rsid w:val="001602DE"/>
    <w:rsid w:val="001605B3"/>
    <w:rsid w:val="00161B06"/>
    <w:rsid w:val="00163B0A"/>
    <w:rsid w:val="001659AC"/>
    <w:rsid w:val="00165B5F"/>
    <w:rsid w:val="00165B6D"/>
    <w:rsid w:val="00170DE3"/>
    <w:rsid w:val="00170F61"/>
    <w:rsid w:val="00171C40"/>
    <w:rsid w:val="00171EC8"/>
    <w:rsid w:val="00171FCC"/>
    <w:rsid w:val="00173BA1"/>
    <w:rsid w:val="00174586"/>
    <w:rsid w:val="00174C7C"/>
    <w:rsid w:val="00174DCE"/>
    <w:rsid w:val="00175BF6"/>
    <w:rsid w:val="00175CEA"/>
    <w:rsid w:val="00176312"/>
    <w:rsid w:val="001763CE"/>
    <w:rsid w:val="0018043A"/>
    <w:rsid w:val="00180EE0"/>
    <w:rsid w:val="001814C8"/>
    <w:rsid w:val="00181A7D"/>
    <w:rsid w:val="00182371"/>
    <w:rsid w:val="00182565"/>
    <w:rsid w:val="00184DD4"/>
    <w:rsid w:val="00186830"/>
    <w:rsid w:val="001869A4"/>
    <w:rsid w:val="001876B5"/>
    <w:rsid w:val="00187CCA"/>
    <w:rsid w:val="00187F7B"/>
    <w:rsid w:val="001900CD"/>
    <w:rsid w:val="001904A7"/>
    <w:rsid w:val="00192729"/>
    <w:rsid w:val="00192A29"/>
    <w:rsid w:val="00192D00"/>
    <w:rsid w:val="00192EDB"/>
    <w:rsid w:val="00192F3F"/>
    <w:rsid w:val="001968FB"/>
    <w:rsid w:val="0019733E"/>
    <w:rsid w:val="001A08F9"/>
    <w:rsid w:val="001A0E64"/>
    <w:rsid w:val="001A1B5B"/>
    <w:rsid w:val="001A1D3A"/>
    <w:rsid w:val="001A35BA"/>
    <w:rsid w:val="001A36D0"/>
    <w:rsid w:val="001A643E"/>
    <w:rsid w:val="001A697C"/>
    <w:rsid w:val="001B1799"/>
    <w:rsid w:val="001B1A95"/>
    <w:rsid w:val="001B2598"/>
    <w:rsid w:val="001B3799"/>
    <w:rsid w:val="001B3985"/>
    <w:rsid w:val="001B4A37"/>
    <w:rsid w:val="001B6557"/>
    <w:rsid w:val="001B7FA4"/>
    <w:rsid w:val="001C000F"/>
    <w:rsid w:val="001C137D"/>
    <w:rsid w:val="001C1431"/>
    <w:rsid w:val="001C3746"/>
    <w:rsid w:val="001C3FB9"/>
    <w:rsid w:val="001C3FCA"/>
    <w:rsid w:val="001C5225"/>
    <w:rsid w:val="001C5323"/>
    <w:rsid w:val="001C5834"/>
    <w:rsid w:val="001C62C5"/>
    <w:rsid w:val="001C6A8B"/>
    <w:rsid w:val="001C75E7"/>
    <w:rsid w:val="001C7EFB"/>
    <w:rsid w:val="001D0041"/>
    <w:rsid w:val="001D0C09"/>
    <w:rsid w:val="001D0E8A"/>
    <w:rsid w:val="001D1662"/>
    <w:rsid w:val="001D1A7C"/>
    <w:rsid w:val="001D1E7A"/>
    <w:rsid w:val="001D36D6"/>
    <w:rsid w:val="001D3D89"/>
    <w:rsid w:val="001D3E59"/>
    <w:rsid w:val="001D5068"/>
    <w:rsid w:val="001D6213"/>
    <w:rsid w:val="001D6E14"/>
    <w:rsid w:val="001D78B0"/>
    <w:rsid w:val="001E01E1"/>
    <w:rsid w:val="001E081C"/>
    <w:rsid w:val="001E147C"/>
    <w:rsid w:val="001E1909"/>
    <w:rsid w:val="001E1F82"/>
    <w:rsid w:val="001E2809"/>
    <w:rsid w:val="001E3AA9"/>
    <w:rsid w:val="001E42BA"/>
    <w:rsid w:val="001E499C"/>
    <w:rsid w:val="001E57BA"/>
    <w:rsid w:val="001E57CC"/>
    <w:rsid w:val="001E5E07"/>
    <w:rsid w:val="001E60D9"/>
    <w:rsid w:val="001E66E7"/>
    <w:rsid w:val="001E671B"/>
    <w:rsid w:val="001E6BE0"/>
    <w:rsid w:val="001E7C20"/>
    <w:rsid w:val="001F0C59"/>
    <w:rsid w:val="001F1345"/>
    <w:rsid w:val="001F1801"/>
    <w:rsid w:val="001F31D2"/>
    <w:rsid w:val="001F3A2A"/>
    <w:rsid w:val="001F3B3D"/>
    <w:rsid w:val="001F3C74"/>
    <w:rsid w:val="001F3D3D"/>
    <w:rsid w:val="001F40AC"/>
    <w:rsid w:val="001F5159"/>
    <w:rsid w:val="001F56F1"/>
    <w:rsid w:val="001F5E3C"/>
    <w:rsid w:val="001F782D"/>
    <w:rsid w:val="001F7DD1"/>
    <w:rsid w:val="002006AA"/>
    <w:rsid w:val="00200C99"/>
    <w:rsid w:val="0020170F"/>
    <w:rsid w:val="0020286E"/>
    <w:rsid w:val="00204906"/>
    <w:rsid w:val="00204B9D"/>
    <w:rsid w:val="00205B74"/>
    <w:rsid w:val="00205E72"/>
    <w:rsid w:val="00206CC4"/>
    <w:rsid w:val="0020707C"/>
    <w:rsid w:val="002072FD"/>
    <w:rsid w:val="002075A8"/>
    <w:rsid w:val="002111AF"/>
    <w:rsid w:val="002115B9"/>
    <w:rsid w:val="00212614"/>
    <w:rsid w:val="002127A9"/>
    <w:rsid w:val="00212DDD"/>
    <w:rsid w:val="00213923"/>
    <w:rsid w:val="002141A7"/>
    <w:rsid w:val="00214E20"/>
    <w:rsid w:val="00215C95"/>
    <w:rsid w:val="0021630D"/>
    <w:rsid w:val="00216EFB"/>
    <w:rsid w:val="00216F72"/>
    <w:rsid w:val="002171AD"/>
    <w:rsid w:val="00222171"/>
    <w:rsid w:val="002221BF"/>
    <w:rsid w:val="00224AD1"/>
    <w:rsid w:val="00225C84"/>
    <w:rsid w:val="00226C78"/>
    <w:rsid w:val="002277E5"/>
    <w:rsid w:val="00231117"/>
    <w:rsid w:val="002323B9"/>
    <w:rsid w:val="00233D21"/>
    <w:rsid w:val="002340DB"/>
    <w:rsid w:val="00234210"/>
    <w:rsid w:val="00234525"/>
    <w:rsid w:val="00234896"/>
    <w:rsid w:val="002348D1"/>
    <w:rsid w:val="002352D5"/>
    <w:rsid w:val="002353F2"/>
    <w:rsid w:val="002355C5"/>
    <w:rsid w:val="00236101"/>
    <w:rsid w:val="00236E96"/>
    <w:rsid w:val="00237321"/>
    <w:rsid w:val="00237A2F"/>
    <w:rsid w:val="0024075D"/>
    <w:rsid w:val="00241B36"/>
    <w:rsid w:val="00244074"/>
    <w:rsid w:val="00244560"/>
    <w:rsid w:val="00244A1B"/>
    <w:rsid w:val="00246036"/>
    <w:rsid w:val="002474D9"/>
    <w:rsid w:val="00247871"/>
    <w:rsid w:val="00250B67"/>
    <w:rsid w:val="00250E3D"/>
    <w:rsid w:val="00250F45"/>
    <w:rsid w:val="00251A66"/>
    <w:rsid w:val="00252A81"/>
    <w:rsid w:val="00253D1D"/>
    <w:rsid w:val="002540CB"/>
    <w:rsid w:val="002563B0"/>
    <w:rsid w:val="00256769"/>
    <w:rsid w:val="00256A53"/>
    <w:rsid w:val="00257E96"/>
    <w:rsid w:val="002612BF"/>
    <w:rsid w:val="00261B52"/>
    <w:rsid w:val="00261D7B"/>
    <w:rsid w:val="00264942"/>
    <w:rsid w:val="00264D1B"/>
    <w:rsid w:val="0026572B"/>
    <w:rsid w:val="00265F2F"/>
    <w:rsid w:val="00267259"/>
    <w:rsid w:val="002673E2"/>
    <w:rsid w:val="00271903"/>
    <w:rsid w:val="00272BD1"/>
    <w:rsid w:val="00272DDD"/>
    <w:rsid w:val="00273DE7"/>
    <w:rsid w:val="0027423B"/>
    <w:rsid w:val="00274BB9"/>
    <w:rsid w:val="00276E0B"/>
    <w:rsid w:val="0027782D"/>
    <w:rsid w:val="0028064B"/>
    <w:rsid w:val="00280BB9"/>
    <w:rsid w:val="0028179C"/>
    <w:rsid w:val="00281F8D"/>
    <w:rsid w:val="0028280A"/>
    <w:rsid w:val="00283100"/>
    <w:rsid w:val="0028370A"/>
    <w:rsid w:val="00283F53"/>
    <w:rsid w:val="0028444B"/>
    <w:rsid w:val="002844FB"/>
    <w:rsid w:val="00284FE4"/>
    <w:rsid w:val="00285796"/>
    <w:rsid w:val="00285EDA"/>
    <w:rsid w:val="002876E9"/>
    <w:rsid w:val="002903E8"/>
    <w:rsid w:val="00290591"/>
    <w:rsid w:val="00290797"/>
    <w:rsid w:val="00291A92"/>
    <w:rsid w:val="00291C62"/>
    <w:rsid w:val="00292792"/>
    <w:rsid w:val="00292A75"/>
    <w:rsid w:val="00294B4F"/>
    <w:rsid w:val="00297F7E"/>
    <w:rsid w:val="002A0290"/>
    <w:rsid w:val="002A0860"/>
    <w:rsid w:val="002A103E"/>
    <w:rsid w:val="002A3386"/>
    <w:rsid w:val="002A49C0"/>
    <w:rsid w:val="002A54B8"/>
    <w:rsid w:val="002A54DB"/>
    <w:rsid w:val="002A56AF"/>
    <w:rsid w:val="002A5730"/>
    <w:rsid w:val="002A5A77"/>
    <w:rsid w:val="002A5F88"/>
    <w:rsid w:val="002A61D1"/>
    <w:rsid w:val="002A6D2C"/>
    <w:rsid w:val="002A7609"/>
    <w:rsid w:val="002A78BA"/>
    <w:rsid w:val="002B0494"/>
    <w:rsid w:val="002B1DC5"/>
    <w:rsid w:val="002B2031"/>
    <w:rsid w:val="002B3665"/>
    <w:rsid w:val="002B3A99"/>
    <w:rsid w:val="002B3DAE"/>
    <w:rsid w:val="002B55E2"/>
    <w:rsid w:val="002B5C06"/>
    <w:rsid w:val="002B5DF1"/>
    <w:rsid w:val="002B76F6"/>
    <w:rsid w:val="002C0D85"/>
    <w:rsid w:val="002C1375"/>
    <w:rsid w:val="002C1C93"/>
    <w:rsid w:val="002C1D9C"/>
    <w:rsid w:val="002C2FDB"/>
    <w:rsid w:val="002C30EA"/>
    <w:rsid w:val="002C38A2"/>
    <w:rsid w:val="002C4935"/>
    <w:rsid w:val="002C4C93"/>
    <w:rsid w:val="002C5085"/>
    <w:rsid w:val="002C5C12"/>
    <w:rsid w:val="002C651A"/>
    <w:rsid w:val="002C6B50"/>
    <w:rsid w:val="002C6E39"/>
    <w:rsid w:val="002D155F"/>
    <w:rsid w:val="002D1642"/>
    <w:rsid w:val="002D2219"/>
    <w:rsid w:val="002D23AF"/>
    <w:rsid w:val="002D2B32"/>
    <w:rsid w:val="002D3506"/>
    <w:rsid w:val="002D3F32"/>
    <w:rsid w:val="002D4072"/>
    <w:rsid w:val="002D48C4"/>
    <w:rsid w:val="002D617C"/>
    <w:rsid w:val="002D63B6"/>
    <w:rsid w:val="002D7515"/>
    <w:rsid w:val="002E035A"/>
    <w:rsid w:val="002E318F"/>
    <w:rsid w:val="002E64CB"/>
    <w:rsid w:val="002E78DC"/>
    <w:rsid w:val="002F0B8B"/>
    <w:rsid w:val="002F1472"/>
    <w:rsid w:val="002F1F32"/>
    <w:rsid w:val="002F25F8"/>
    <w:rsid w:val="002F2882"/>
    <w:rsid w:val="002F29C7"/>
    <w:rsid w:val="002F3033"/>
    <w:rsid w:val="002F3849"/>
    <w:rsid w:val="002F4F78"/>
    <w:rsid w:val="002F5057"/>
    <w:rsid w:val="002F5DDD"/>
    <w:rsid w:val="002F606A"/>
    <w:rsid w:val="002F647F"/>
    <w:rsid w:val="002F73F6"/>
    <w:rsid w:val="002F7E8F"/>
    <w:rsid w:val="003001D0"/>
    <w:rsid w:val="00300A48"/>
    <w:rsid w:val="00304514"/>
    <w:rsid w:val="00304E84"/>
    <w:rsid w:val="0030593E"/>
    <w:rsid w:val="00305D55"/>
    <w:rsid w:val="00306727"/>
    <w:rsid w:val="00312601"/>
    <w:rsid w:val="00312926"/>
    <w:rsid w:val="00313166"/>
    <w:rsid w:val="00314987"/>
    <w:rsid w:val="00315276"/>
    <w:rsid w:val="00315761"/>
    <w:rsid w:val="0031670E"/>
    <w:rsid w:val="00316E69"/>
    <w:rsid w:val="003206DA"/>
    <w:rsid w:val="00320BE0"/>
    <w:rsid w:val="00321D75"/>
    <w:rsid w:val="00322ACD"/>
    <w:rsid w:val="00322B9A"/>
    <w:rsid w:val="00323427"/>
    <w:rsid w:val="0032348D"/>
    <w:rsid w:val="00324AA4"/>
    <w:rsid w:val="003250E4"/>
    <w:rsid w:val="00325AEE"/>
    <w:rsid w:val="00326D1E"/>
    <w:rsid w:val="00327485"/>
    <w:rsid w:val="003275E0"/>
    <w:rsid w:val="00331550"/>
    <w:rsid w:val="00332F02"/>
    <w:rsid w:val="003335A4"/>
    <w:rsid w:val="0033366F"/>
    <w:rsid w:val="00333893"/>
    <w:rsid w:val="0033491C"/>
    <w:rsid w:val="00334C8B"/>
    <w:rsid w:val="00334EB5"/>
    <w:rsid w:val="00334EDD"/>
    <w:rsid w:val="00335094"/>
    <w:rsid w:val="00335789"/>
    <w:rsid w:val="0033633F"/>
    <w:rsid w:val="00337B63"/>
    <w:rsid w:val="00340161"/>
    <w:rsid w:val="00341C1D"/>
    <w:rsid w:val="003420AE"/>
    <w:rsid w:val="00342345"/>
    <w:rsid w:val="00343180"/>
    <w:rsid w:val="0034392A"/>
    <w:rsid w:val="0034419A"/>
    <w:rsid w:val="003448D3"/>
    <w:rsid w:val="00344E49"/>
    <w:rsid w:val="0034730A"/>
    <w:rsid w:val="00350652"/>
    <w:rsid w:val="0035119D"/>
    <w:rsid w:val="00352FF5"/>
    <w:rsid w:val="0035347E"/>
    <w:rsid w:val="0035491F"/>
    <w:rsid w:val="00354C2A"/>
    <w:rsid w:val="00354CAA"/>
    <w:rsid w:val="00355338"/>
    <w:rsid w:val="0035545B"/>
    <w:rsid w:val="00355D8D"/>
    <w:rsid w:val="00355DBA"/>
    <w:rsid w:val="003612F9"/>
    <w:rsid w:val="00362D0C"/>
    <w:rsid w:val="00363769"/>
    <w:rsid w:val="00363EE7"/>
    <w:rsid w:val="00364A5A"/>
    <w:rsid w:val="00365B8D"/>
    <w:rsid w:val="00365D95"/>
    <w:rsid w:val="00366810"/>
    <w:rsid w:val="00367811"/>
    <w:rsid w:val="00367D20"/>
    <w:rsid w:val="003711FD"/>
    <w:rsid w:val="00371457"/>
    <w:rsid w:val="00372ACC"/>
    <w:rsid w:val="00372B49"/>
    <w:rsid w:val="003739D6"/>
    <w:rsid w:val="00374136"/>
    <w:rsid w:val="003754F0"/>
    <w:rsid w:val="003760FA"/>
    <w:rsid w:val="00376C8A"/>
    <w:rsid w:val="00377304"/>
    <w:rsid w:val="0037749A"/>
    <w:rsid w:val="0038069F"/>
    <w:rsid w:val="003820F6"/>
    <w:rsid w:val="003826A2"/>
    <w:rsid w:val="003827E2"/>
    <w:rsid w:val="0038297D"/>
    <w:rsid w:val="00383088"/>
    <w:rsid w:val="00384205"/>
    <w:rsid w:val="00385DED"/>
    <w:rsid w:val="003868BB"/>
    <w:rsid w:val="00386D0E"/>
    <w:rsid w:val="0038755D"/>
    <w:rsid w:val="00390AFD"/>
    <w:rsid w:val="003912A1"/>
    <w:rsid w:val="003922E9"/>
    <w:rsid w:val="00393702"/>
    <w:rsid w:val="003940D2"/>
    <w:rsid w:val="003957D3"/>
    <w:rsid w:val="003A1C0B"/>
    <w:rsid w:val="003A22A5"/>
    <w:rsid w:val="003A2722"/>
    <w:rsid w:val="003A29AA"/>
    <w:rsid w:val="003A3B13"/>
    <w:rsid w:val="003A6087"/>
    <w:rsid w:val="003B024C"/>
    <w:rsid w:val="003B07C4"/>
    <w:rsid w:val="003B0F4D"/>
    <w:rsid w:val="003B100C"/>
    <w:rsid w:val="003B258F"/>
    <w:rsid w:val="003B3173"/>
    <w:rsid w:val="003B397D"/>
    <w:rsid w:val="003B531C"/>
    <w:rsid w:val="003B5603"/>
    <w:rsid w:val="003B6B25"/>
    <w:rsid w:val="003B7FB5"/>
    <w:rsid w:val="003C0E78"/>
    <w:rsid w:val="003C2341"/>
    <w:rsid w:val="003C2BDA"/>
    <w:rsid w:val="003C49E1"/>
    <w:rsid w:val="003C5502"/>
    <w:rsid w:val="003C63CE"/>
    <w:rsid w:val="003C6F9A"/>
    <w:rsid w:val="003C72EE"/>
    <w:rsid w:val="003C7B54"/>
    <w:rsid w:val="003C7EAC"/>
    <w:rsid w:val="003D03D0"/>
    <w:rsid w:val="003D2A08"/>
    <w:rsid w:val="003D313F"/>
    <w:rsid w:val="003D4125"/>
    <w:rsid w:val="003D4360"/>
    <w:rsid w:val="003D4A51"/>
    <w:rsid w:val="003D526E"/>
    <w:rsid w:val="003D5A91"/>
    <w:rsid w:val="003D5C9A"/>
    <w:rsid w:val="003D6690"/>
    <w:rsid w:val="003D714B"/>
    <w:rsid w:val="003D71F9"/>
    <w:rsid w:val="003D7368"/>
    <w:rsid w:val="003E02AD"/>
    <w:rsid w:val="003E166E"/>
    <w:rsid w:val="003E2042"/>
    <w:rsid w:val="003E2D75"/>
    <w:rsid w:val="003E3578"/>
    <w:rsid w:val="003E43C7"/>
    <w:rsid w:val="003E461F"/>
    <w:rsid w:val="003E4A34"/>
    <w:rsid w:val="003E5CF3"/>
    <w:rsid w:val="003E6C1C"/>
    <w:rsid w:val="003E6F9B"/>
    <w:rsid w:val="003E7465"/>
    <w:rsid w:val="003E7C2D"/>
    <w:rsid w:val="003F080F"/>
    <w:rsid w:val="003F1224"/>
    <w:rsid w:val="003F1236"/>
    <w:rsid w:val="003F1B30"/>
    <w:rsid w:val="003F245D"/>
    <w:rsid w:val="003F258B"/>
    <w:rsid w:val="003F3611"/>
    <w:rsid w:val="003F3659"/>
    <w:rsid w:val="003F3E92"/>
    <w:rsid w:val="003F4760"/>
    <w:rsid w:val="003F497B"/>
    <w:rsid w:val="003F5075"/>
    <w:rsid w:val="003F608D"/>
    <w:rsid w:val="00401A9F"/>
    <w:rsid w:val="00402DB2"/>
    <w:rsid w:val="004046E9"/>
    <w:rsid w:val="00405B97"/>
    <w:rsid w:val="00405DC8"/>
    <w:rsid w:val="00405F0A"/>
    <w:rsid w:val="0040609A"/>
    <w:rsid w:val="004065FA"/>
    <w:rsid w:val="004068BA"/>
    <w:rsid w:val="00406E0B"/>
    <w:rsid w:val="00406FCA"/>
    <w:rsid w:val="004073AF"/>
    <w:rsid w:val="004073E8"/>
    <w:rsid w:val="004100F8"/>
    <w:rsid w:val="00412088"/>
    <w:rsid w:val="00415215"/>
    <w:rsid w:val="00415FF4"/>
    <w:rsid w:val="004178BE"/>
    <w:rsid w:val="00417DF8"/>
    <w:rsid w:val="004214D5"/>
    <w:rsid w:val="00421CDA"/>
    <w:rsid w:val="00421EEA"/>
    <w:rsid w:val="00422A19"/>
    <w:rsid w:val="00422DDE"/>
    <w:rsid w:val="00423145"/>
    <w:rsid w:val="004240FC"/>
    <w:rsid w:val="00424F74"/>
    <w:rsid w:val="00426332"/>
    <w:rsid w:val="004266B6"/>
    <w:rsid w:val="0042706F"/>
    <w:rsid w:val="00427441"/>
    <w:rsid w:val="004321EE"/>
    <w:rsid w:val="0043381A"/>
    <w:rsid w:val="004349FB"/>
    <w:rsid w:val="004352E4"/>
    <w:rsid w:val="00435C93"/>
    <w:rsid w:val="00436C07"/>
    <w:rsid w:val="00437F4E"/>
    <w:rsid w:val="0044109F"/>
    <w:rsid w:val="004412FD"/>
    <w:rsid w:val="004413AD"/>
    <w:rsid w:val="00442DCE"/>
    <w:rsid w:val="004431EE"/>
    <w:rsid w:val="004433BB"/>
    <w:rsid w:val="00443888"/>
    <w:rsid w:val="00443FDB"/>
    <w:rsid w:val="00444117"/>
    <w:rsid w:val="0044548A"/>
    <w:rsid w:val="00446440"/>
    <w:rsid w:val="00450837"/>
    <w:rsid w:val="0045183C"/>
    <w:rsid w:val="00451852"/>
    <w:rsid w:val="00451994"/>
    <w:rsid w:val="004530FD"/>
    <w:rsid w:val="0045570D"/>
    <w:rsid w:val="00455BD7"/>
    <w:rsid w:val="00455CF1"/>
    <w:rsid w:val="00456EC8"/>
    <w:rsid w:val="004571FA"/>
    <w:rsid w:val="004577C3"/>
    <w:rsid w:val="0046018C"/>
    <w:rsid w:val="00460293"/>
    <w:rsid w:val="0046046F"/>
    <w:rsid w:val="00460942"/>
    <w:rsid w:val="004618DC"/>
    <w:rsid w:val="00461AC9"/>
    <w:rsid w:val="00461F84"/>
    <w:rsid w:val="00461F96"/>
    <w:rsid w:val="004625E6"/>
    <w:rsid w:val="00462B58"/>
    <w:rsid w:val="0046474C"/>
    <w:rsid w:val="00465EB6"/>
    <w:rsid w:val="00467160"/>
    <w:rsid w:val="00470313"/>
    <w:rsid w:val="00470C95"/>
    <w:rsid w:val="004723CA"/>
    <w:rsid w:val="00472700"/>
    <w:rsid w:val="0047324F"/>
    <w:rsid w:val="004745D2"/>
    <w:rsid w:val="00474D93"/>
    <w:rsid w:val="00475CB4"/>
    <w:rsid w:val="00475D01"/>
    <w:rsid w:val="004773F0"/>
    <w:rsid w:val="00480675"/>
    <w:rsid w:val="004815F2"/>
    <w:rsid w:val="00481E23"/>
    <w:rsid w:val="00482081"/>
    <w:rsid w:val="004837D6"/>
    <w:rsid w:val="004840D5"/>
    <w:rsid w:val="00484C3D"/>
    <w:rsid w:val="00484D8D"/>
    <w:rsid w:val="004858CA"/>
    <w:rsid w:val="0048636B"/>
    <w:rsid w:val="00486D71"/>
    <w:rsid w:val="00487005"/>
    <w:rsid w:val="00487AB6"/>
    <w:rsid w:val="00490982"/>
    <w:rsid w:val="004916F3"/>
    <w:rsid w:val="0049222C"/>
    <w:rsid w:val="00492CDC"/>
    <w:rsid w:val="00492D6D"/>
    <w:rsid w:val="00493043"/>
    <w:rsid w:val="00493342"/>
    <w:rsid w:val="0049337D"/>
    <w:rsid w:val="00493B26"/>
    <w:rsid w:val="00493D77"/>
    <w:rsid w:val="00494530"/>
    <w:rsid w:val="004956D6"/>
    <w:rsid w:val="004A106E"/>
    <w:rsid w:val="004A17BE"/>
    <w:rsid w:val="004A299C"/>
    <w:rsid w:val="004A2EA0"/>
    <w:rsid w:val="004A43D5"/>
    <w:rsid w:val="004A6B80"/>
    <w:rsid w:val="004A7D93"/>
    <w:rsid w:val="004B0CD7"/>
    <w:rsid w:val="004B134F"/>
    <w:rsid w:val="004B19F5"/>
    <w:rsid w:val="004B1AA1"/>
    <w:rsid w:val="004B2F32"/>
    <w:rsid w:val="004B46D7"/>
    <w:rsid w:val="004B46E7"/>
    <w:rsid w:val="004B4AFB"/>
    <w:rsid w:val="004B4C62"/>
    <w:rsid w:val="004B519B"/>
    <w:rsid w:val="004B652E"/>
    <w:rsid w:val="004B66D4"/>
    <w:rsid w:val="004B724D"/>
    <w:rsid w:val="004B777F"/>
    <w:rsid w:val="004B78B2"/>
    <w:rsid w:val="004B79A0"/>
    <w:rsid w:val="004B7EF1"/>
    <w:rsid w:val="004C04C6"/>
    <w:rsid w:val="004C0BCB"/>
    <w:rsid w:val="004C0DC8"/>
    <w:rsid w:val="004C28F6"/>
    <w:rsid w:val="004C2EF8"/>
    <w:rsid w:val="004C3336"/>
    <w:rsid w:val="004C4DED"/>
    <w:rsid w:val="004C5617"/>
    <w:rsid w:val="004C624A"/>
    <w:rsid w:val="004C7C45"/>
    <w:rsid w:val="004D0CD5"/>
    <w:rsid w:val="004D131E"/>
    <w:rsid w:val="004D1C6C"/>
    <w:rsid w:val="004D359D"/>
    <w:rsid w:val="004D3AF6"/>
    <w:rsid w:val="004D4AA8"/>
    <w:rsid w:val="004D53D7"/>
    <w:rsid w:val="004D5C9B"/>
    <w:rsid w:val="004D62A0"/>
    <w:rsid w:val="004D6A43"/>
    <w:rsid w:val="004D72D9"/>
    <w:rsid w:val="004E1BE5"/>
    <w:rsid w:val="004E2863"/>
    <w:rsid w:val="004E3DC6"/>
    <w:rsid w:val="004E4585"/>
    <w:rsid w:val="004E4BE9"/>
    <w:rsid w:val="004E5FFC"/>
    <w:rsid w:val="004E634F"/>
    <w:rsid w:val="004E638F"/>
    <w:rsid w:val="004E6961"/>
    <w:rsid w:val="004E6E42"/>
    <w:rsid w:val="004E708C"/>
    <w:rsid w:val="004F00ED"/>
    <w:rsid w:val="004F03CB"/>
    <w:rsid w:val="004F045B"/>
    <w:rsid w:val="004F111A"/>
    <w:rsid w:val="004F26D8"/>
    <w:rsid w:val="004F2B50"/>
    <w:rsid w:val="004F2C80"/>
    <w:rsid w:val="004F3164"/>
    <w:rsid w:val="004F384E"/>
    <w:rsid w:val="004F3EE8"/>
    <w:rsid w:val="004F5605"/>
    <w:rsid w:val="004F5BE7"/>
    <w:rsid w:val="004F623B"/>
    <w:rsid w:val="004F7163"/>
    <w:rsid w:val="004F74E2"/>
    <w:rsid w:val="004F785C"/>
    <w:rsid w:val="00500911"/>
    <w:rsid w:val="00500A09"/>
    <w:rsid w:val="00502211"/>
    <w:rsid w:val="00502553"/>
    <w:rsid w:val="00502570"/>
    <w:rsid w:val="00502BD6"/>
    <w:rsid w:val="00503174"/>
    <w:rsid w:val="00503437"/>
    <w:rsid w:val="005035D6"/>
    <w:rsid w:val="0050463A"/>
    <w:rsid w:val="00504918"/>
    <w:rsid w:val="00504E01"/>
    <w:rsid w:val="00505FF7"/>
    <w:rsid w:val="0050734B"/>
    <w:rsid w:val="00510CE0"/>
    <w:rsid w:val="00513065"/>
    <w:rsid w:val="005135D2"/>
    <w:rsid w:val="005137FA"/>
    <w:rsid w:val="00514BBA"/>
    <w:rsid w:val="005150F7"/>
    <w:rsid w:val="0051532B"/>
    <w:rsid w:val="005155A5"/>
    <w:rsid w:val="00515A92"/>
    <w:rsid w:val="00517A9A"/>
    <w:rsid w:val="00517DD6"/>
    <w:rsid w:val="00524A5C"/>
    <w:rsid w:val="00524AB3"/>
    <w:rsid w:val="00524F67"/>
    <w:rsid w:val="00525CDB"/>
    <w:rsid w:val="00525E3B"/>
    <w:rsid w:val="00525E4A"/>
    <w:rsid w:val="005261B3"/>
    <w:rsid w:val="0052683C"/>
    <w:rsid w:val="0053000F"/>
    <w:rsid w:val="00531B21"/>
    <w:rsid w:val="005321AE"/>
    <w:rsid w:val="00533073"/>
    <w:rsid w:val="005342E4"/>
    <w:rsid w:val="0053459C"/>
    <w:rsid w:val="00534ED6"/>
    <w:rsid w:val="00535735"/>
    <w:rsid w:val="00535DCB"/>
    <w:rsid w:val="0053672C"/>
    <w:rsid w:val="00537FF5"/>
    <w:rsid w:val="0054129E"/>
    <w:rsid w:val="00542320"/>
    <w:rsid w:val="00542B17"/>
    <w:rsid w:val="00543C76"/>
    <w:rsid w:val="00543E10"/>
    <w:rsid w:val="005440C2"/>
    <w:rsid w:val="005452BE"/>
    <w:rsid w:val="00546D52"/>
    <w:rsid w:val="00551E18"/>
    <w:rsid w:val="00552AFB"/>
    <w:rsid w:val="0055313A"/>
    <w:rsid w:val="00553A76"/>
    <w:rsid w:val="00553BE0"/>
    <w:rsid w:val="00554D41"/>
    <w:rsid w:val="00555A44"/>
    <w:rsid w:val="00556A86"/>
    <w:rsid w:val="00556FF7"/>
    <w:rsid w:val="005571B2"/>
    <w:rsid w:val="0055751F"/>
    <w:rsid w:val="0056031F"/>
    <w:rsid w:val="0056085B"/>
    <w:rsid w:val="005636AB"/>
    <w:rsid w:val="00563C60"/>
    <w:rsid w:val="00564018"/>
    <w:rsid w:val="005643B7"/>
    <w:rsid w:val="0056500B"/>
    <w:rsid w:val="005651F0"/>
    <w:rsid w:val="005672F4"/>
    <w:rsid w:val="0057208E"/>
    <w:rsid w:val="0057378C"/>
    <w:rsid w:val="005737A9"/>
    <w:rsid w:val="0057384A"/>
    <w:rsid w:val="00573DF5"/>
    <w:rsid w:val="005801BC"/>
    <w:rsid w:val="00580ECC"/>
    <w:rsid w:val="00580F8D"/>
    <w:rsid w:val="005812AB"/>
    <w:rsid w:val="00581715"/>
    <w:rsid w:val="00583093"/>
    <w:rsid w:val="0058427B"/>
    <w:rsid w:val="00584C41"/>
    <w:rsid w:val="00585053"/>
    <w:rsid w:val="005853E9"/>
    <w:rsid w:val="00585B1C"/>
    <w:rsid w:val="00585E51"/>
    <w:rsid w:val="005860A9"/>
    <w:rsid w:val="005860BD"/>
    <w:rsid w:val="005860EF"/>
    <w:rsid w:val="005864E7"/>
    <w:rsid w:val="005874C6"/>
    <w:rsid w:val="00590318"/>
    <w:rsid w:val="0059175D"/>
    <w:rsid w:val="00591AFA"/>
    <w:rsid w:val="0059379D"/>
    <w:rsid w:val="0059384E"/>
    <w:rsid w:val="005942A1"/>
    <w:rsid w:val="00594F30"/>
    <w:rsid w:val="005955CF"/>
    <w:rsid w:val="00596E93"/>
    <w:rsid w:val="005970AB"/>
    <w:rsid w:val="005A0336"/>
    <w:rsid w:val="005A1534"/>
    <w:rsid w:val="005A2274"/>
    <w:rsid w:val="005A2296"/>
    <w:rsid w:val="005A2BF9"/>
    <w:rsid w:val="005A3219"/>
    <w:rsid w:val="005A3395"/>
    <w:rsid w:val="005A4529"/>
    <w:rsid w:val="005A46D4"/>
    <w:rsid w:val="005A4747"/>
    <w:rsid w:val="005A61F8"/>
    <w:rsid w:val="005A7232"/>
    <w:rsid w:val="005B0B16"/>
    <w:rsid w:val="005B152D"/>
    <w:rsid w:val="005B4C03"/>
    <w:rsid w:val="005B5DEE"/>
    <w:rsid w:val="005B6122"/>
    <w:rsid w:val="005B649A"/>
    <w:rsid w:val="005C0F08"/>
    <w:rsid w:val="005C0FF7"/>
    <w:rsid w:val="005C15CE"/>
    <w:rsid w:val="005C15F0"/>
    <w:rsid w:val="005C20CD"/>
    <w:rsid w:val="005C2565"/>
    <w:rsid w:val="005C2940"/>
    <w:rsid w:val="005C3D98"/>
    <w:rsid w:val="005C437F"/>
    <w:rsid w:val="005C4636"/>
    <w:rsid w:val="005C4707"/>
    <w:rsid w:val="005C4760"/>
    <w:rsid w:val="005C4978"/>
    <w:rsid w:val="005C4D6C"/>
    <w:rsid w:val="005C5EFE"/>
    <w:rsid w:val="005C5FC9"/>
    <w:rsid w:val="005C6EE8"/>
    <w:rsid w:val="005C7A9A"/>
    <w:rsid w:val="005D0006"/>
    <w:rsid w:val="005D100E"/>
    <w:rsid w:val="005D10C7"/>
    <w:rsid w:val="005D1C0F"/>
    <w:rsid w:val="005D2A78"/>
    <w:rsid w:val="005D3C8A"/>
    <w:rsid w:val="005D3E2F"/>
    <w:rsid w:val="005D4119"/>
    <w:rsid w:val="005D4BA9"/>
    <w:rsid w:val="005D4E44"/>
    <w:rsid w:val="005D64CB"/>
    <w:rsid w:val="005D6A0E"/>
    <w:rsid w:val="005D79CC"/>
    <w:rsid w:val="005E1701"/>
    <w:rsid w:val="005E2146"/>
    <w:rsid w:val="005E240D"/>
    <w:rsid w:val="005E2CB7"/>
    <w:rsid w:val="005E5906"/>
    <w:rsid w:val="005E614D"/>
    <w:rsid w:val="005F0501"/>
    <w:rsid w:val="005F1DEE"/>
    <w:rsid w:val="005F30EB"/>
    <w:rsid w:val="005F4B7B"/>
    <w:rsid w:val="005F6E7F"/>
    <w:rsid w:val="005F7B84"/>
    <w:rsid w:val="00601B79"/>
    <w:rsid w:val="006025F0"/>
    <w:rsid w:val="00602DC2"/>
    <w:rsid w:val="00604287"/>
    <w:rsid w:val="0060445F"/>
    <w:rsid w:val="00604DCB"/>
    <w:rsid w:val="0060517E"/>
    <w:rsid w:val="006057D2"/>
    <w:rsid w:val="00605AD9"/>
    <w:rsid w:val="00605B78"/>
    <w:rsid w:val="00606F90"/>
    <w:rsid w:val="00607069"/>
    <w:rsid w:val="00607398"/>
    <w:rsid w:val="006107C1"/>
    <w:rsid w:val="00610ECE"/>
    <w:rsid w:val="0061346A"/>
    <w:rsid w:val="00613D60"/>
    <w:rsid w:val="0061420F"/>
    <w:rsid w:val="006150E5"/>
    <w:rsid w:val="00615623"/>
    <w:rsid w:val="006157CA"/>
    <w:rsid w:val="00616F3E"/>
    <w:rsid w:val="00617439"/>
    <w:rsid w:val="006178C0"/>
    <w:rsid w:val="00617E39"/>
    <w:rsid w:val="00620665"/>
    <w:rsid w:val="00622FE1"/>
    <w:rsid w:val="00623847"/>
    <w:rsid w:val="00624E8E"/>
    <w:rsid w:val="00626143"/>
    <w:rsid w:val="00626492"/>
    <w:rsid w:val="00626C2E"/>
    <w:rsid w:val="00627C91"/>
    <w:rsid w:val="00627C94"/>
    <w:rsid w:val="00630844"/>
    <w:rsid w:val="00630C23"/>
    <w:rsid w:val="0063195C"/>
    <w:rsid w:val="00631CB8"/>
    <w:rsid w:val="00632562"/>
    <w:rsid w:val="00635157"/>
    <w:rsid w:val="00635DD1"/>
    <w:rsid w:val="006360AC"/>
    <w:rsid w:val="00636403"/>
    <w:rsid w:val="00636ABC"/>
    <w:rsid w:val="006371C9"/>
    <w:rsid w:val="00637A25"/>
    <w:rsid w:val="00637FD4"/>
    <w:rsid w:val="0064063E"/>
    <w:rsid w:val="0064068D"/>
    <w:rsid w:val="00640FEA"/>
    <w:rsid w:val="00641417"/>
    <w:rsid w:val="00641C3A"/>
    <w:rsid w:val="006435DA"/>
    <w:rsid w:val="00643F2A"/>
    <w:rsid w:val="00647142"/>
    <w:rsid w:val="00647366"/>
    <w:rsid w:val="006474B8"/>
    <w:rsid w:val="006501BC"/>
    <w:rsid w:val="006508B3"/>
    <w:rsid w:val="00651569"/>
    <w:rsid w:val="0065221E"/>
    <w:rsid w:val="00652601"/>
    <w:rsid w:val="006527AB"/>
    <w:rsid w:val="00652B8F"/>
    <w:rsid w:val="006548D7"/>
    <w:rsid w:val="00654AFB"/>
    <w:rsid w:val="00655C56"/>
    <w:rsid w:val="006565C7"/>
    <w:rsid w:val="00657528"/>
    <w:rsid w:val="00657A3F"/>
    <w:rsid w:val="00660493"/>
    <w:rsid w:val="00660648"/>
    <w:rsid w:val="00661D20"/>
    <w:rsid w:val="00662046"/>
    <w:rsid w:val="00662529"/>
    <w:rsid w:val="0066360D"/>
    <w:rsid w:val="006647E5"/>
    <w:rsid w:val="006650D3"/>
    <w:rsid w:val="0066595B"/>
    <w:rsid w:val="00665E0C"/>
    <w:rsid w:val="006667B4"/>
    <w:rsid w:val="00666882"/>
    <w:rsid w:val="00667525"/>
    <w:rsid w:val="0066776D"/>
    <w:rsid w:val="00667D52"/>
    <w:rsid w:val="006709CA"/>
    <w:rsid w:val="00671BB1"/>
    <w:rsid w:val="00671CDA"/>
    <w:rsid w:val="00672502"/>
    <w:rsid w:val="00674072"/>
    <w:rsid w:val="006740F8"/>
    <w:rsid w:val="00675137"/>
    <w:rsid w:val="00675358"/>
    <w:rsid w:val="00675AE4"/>
    <w:rsid w:val="00675CDA"/>
    <w:rsid w:val="0067603A"/>
    <w:rsid w:val="00676DA5"/>
    <w:rsid w:val="00677098"/>
    <w:rsid w:val="006773BC"/>
    <w:rsid w:val="00677424"/>
    <w:rsid w:val="00677CC5"/>
    <w:rsid w:val="00680748"/>
    <w:rsid w:val="00680982"/>
    <w:rsid w:val="0068250A"/>
    <w:rsid w:val="0068511C"/>
    <w:rsid w:val="006857EC"/>
    <w:rsid w:val="00686277"/>
    <w:rsid w:val="00690F22"/>
    <w:rsid w:val="006920F7"/>
    <w:rsid w:val="00693568"/>
    <w:rsid w:val="00693D94"/>
    <w:rsid w:val="0069498F"/>
    <w:rsid w:val="006951CA"/>
    <w:rsid w:val="006958AE"/>
    <w:rsid w:val="006961CE"/>
    <w:rsid w:val="00696762"/>
    <w:rsid w:val="00696BF8"/>
    <w:rsid w:val="00696C91"/>
    <w:rsid w:val="00697021"/>
    <w:rsid w:val="006975CF"/>
    <w:rsid w:val="006A01B8"/>
    <w:rsid w:val="006A09C2"/>
    <w:rsid w:val="006A0AF2"/>
    <w:rsid w:val="006A1FC5"/>
    <w:rsid w:val="006A3703"/>
    <w:rsid w:val="006A4009"/>
    <w:rsid w:val="006A4253"/>
    <w:rsid w:val="006A4FE8"/>
    <w:rsid w:val="006A53EF"/>
    <w:rsid w:val="006A7CB5"/>
    <w:rsid w:val="006B004A"/>
    <w:rsid w:val="006B082A"/>
    <w:rsid w:val="006B0ABC"/>
    <w:rsid w:val="006B0C2A"/>
    <w:rsid w:val="006B28A6"/>
    <w:rsid w:val="006B3318"/>
    <w:rsid w:val="006B3BF7"/>
    <w:rsid w:val="006B3C60"/>
    <w:rsid w:val="006B4832"/>
    <w:rsid w:val="006B4EC3"/>
    <w:rsid w:val="006B5EB9"/>
    <w:rsid w:val="006B688B"/>
    <w:rsid w:val="006B6A16"/>
    <w:rsid w:val="006C10AB"/>
    <w:rsid w:val="006C20C7"/>
    <w:rsid w:val="006C3054"/>
    <w:rsid w:val="006C451B"/>
    <w:rsid w:val="006C4BC0"/>
    <w:rsid w:val="006C549F"/>
    <w:rsid w:val="006C7B32"/>
    <w:rsid w:val="006C7D0B"/>
    <w:rsid w:val="006C7E5E"/>
    <w:rsid w:val="006D0403"/>
    <w:rsid w:val="006D0F6B"/>
    <w:rsid w:val="006D1217"/>
    <w:rsid w:val="006D1B1C"/>
    <w:rsid w:val="006D34DC"/>
    <w:rsid w:val="006D404B"/>
    <w:rsid w:val="006D4895"/>
    <w:rsid w:val="006D51F7"/>
    <w:rsid w:val="006D5B08"/>
    <w:rsid w:val="006E007F"/>
    <w:rsid w:val="006E02FE"/>
    <w:rsid w:val="006E07BC"/>
    <w:rsid w:val="006E1BC1"/>
    <w:rsid w:val="006E1DA9"/>
    <w:rsid w:val="006E2F82"/>
    <w:rsid w:val="006E34BE"/>
    <w:rsid w:val="006E3F70"/>
    <w:rsid w:val="006E4063"/>
    <w:rsid w:val="006E5CC1"/>
    <w:rsid w:val="006E664E"/>
    <w:rsid w:val="006E6B12"/>
    <w:rsid w:val="006E6D6B"/>
    <w:rsid w:val="006E7528"/>
    <w:rsid w:val="006F13AC"/>
    <w:rsid w:val="006F1583"/>
    <w:rsid w:val="006F2DF0"/>
    <w:rsid w:val="006F3860"/>
    <w:rsid w:val="006F390E"/>
    <w:rsid w:val="006F3BFC"/>
    <w:rsid w:val="006F3C8E"/>
    <w:rsid w:val="006F4285"/>
    <w:rsid w:val="006F578A"/>
    <w:rsid w:val="006F5D3E"/>
    <w:rsid w:val="006F6F9D"/>
    <w:rsid w:val="00700CF0"/>
    <w:rsid w:val="007016EC"/>
    <w:rsid w:val="0070188E"/>
    <w:rsid w:val="00701E78"/>
    <w:rsid w:val="00702686"/>
    <w:rsid w:val="00704806"/>
    <w:rsid w:val="0070538A"/>
    <w:rsid w:val="00706583"/>
    <w:rsid w:val="00706D86"/>
    <w:rsid w:val="00706E3F"/>
    <w:rsid w:val="007077C8"/>
    <w:rsid w:val="00707924"/>
    <w:rsid w:val="007103F6"/>
    <w:rsid w:val="007104AA"/>
    <w:rsid w:val="0071062E"/>
    <w:rsid w:val="00710C73"/>
    <w:rsid w:val="00711073"/>
    <w:rsid w:val="007115FD"/>
    <w:rsid w:val="00711CA3"/>
    <w:rsid w:val="007122F6"/>
    <w:rsid w:val="00713DAC"/>
    <w:rsid w:val="00714A23"/>
    <w:rsid w:val="007162E2"/>
    <w:rsid w:val="0071686C"/>
    <w:rsid w:val="00716F42"/>
    <w:rsid w:val="007172BA"/>
    <w:rsid w:val="00717A7B"/>
    <w:rsid w:val="0072033C"/>
    <w:rsid w:val="007208C5"/>
    <w:rsid w:val="00720BBC"/>
    <w:rsid w:val="00722057"/>
    <w:rsid w:val="00722421"/>
    <w:rsid w:val="0072247E"/>
    <w:rsid w:val="00722AB6"/>
    <w:rsid w:val="007231E2"/>
    <w:rsid w:val="007244A1"/>
    <w:rsid w:val="0072452F"/>
    <w:rsid w:val="00724B83"/>
    <w:rsid w:val="007257F5"/>
    <w:rsid w:val="00726388"/>
    <w:rsid w:val="007303C3"/>
    <w:rsid w:val="007324B8"/>
    <w:rsid w:val="007329AE"/>
    <w:rsid w:val="00733CE1"/>
    <w:rsid w:val="00733DA3"/>
    <w:rsid w:val="007341A7"/>
    <w:rsid w:val="00734454"/>
    <w:rsid w:val="00736F2A"/>
    <w:rsid w:val="00737183"/>
    <w:rsid w:val="00737455"/>
    <w:rsid w:val="007374C2"/>
    <w:rsid w:val="007375C7"/>
    <w:rsid w:val="00737A22"/>
    <w:rsid w:val="00737DF6"/>
    <w:rsid w:val="007401EF"/>
    <w:rsid w:val="007403DE"/>
    <w:rsid w:val="00740538"/>
    <w:rsid w:val="00742CB9"/>
    <w:rsid w:val="00743A6F"/>
    <w:rsid w:val="00744424"/>
    <w:rsid w:val="007453CD"/>
    <w:rsid w:val="00746228"/>
    <w:rsid w:val="007502B7"/>
    <w:rsid w:val="007510A2"/>
    <w:rsid w:val="00751AE4"/>
    <w:rsid w:val="00752F98"/>
    <w:rsid w:val="00754483"/>
    <w:rsid w:val="007545A6"/>
    <w:rsid w:val="00754CC3"/>
    <w:rsid w:val="00754CFE"/>
    <w:rsid w:val="00754E7A"/>
    <w:rsid w:val="007559EE"/>
    <w:rsid w:val="00756EEC"/>
    <w:rsid w:val="007579F1"/>
    <w:rsid w:val="00760797"/>
    <w:rsid w:val="00760C55"/>
    <w:rsid w:val="00760C9C"/>
    <w:rsid w:val="00761228"/>
    <w:rsid w:val="0076136D"/>
    <w:rsid w:val="0076202C"/>
    <w:rsid w:val="007631AE"/>
    <w:rsid w:val="00763743"/>
    <w:rsid w:val="007641D2"/>
    <w:rsid w:val="00764821"/>
    <w:rsid w:val="007649BC"/>
    <w:rsid w:val="00765263"/>
    <w:rsid w:val="00765587"/>
    <w:rsid w:val="00765A8F"/>
    <w:rsid w:val="00765C60"/>
    <w:rsid w:val="00766C15"/>
    <w:rsid w:val="00767609"/>
    <w:rsid w:val="00770EB8"/>
    <w:rsid w:val="007735AC"/>
    <w:rsid w:val="00773F42"/>
    <w:rsid w:val="007742E2"/>
    <w:rsid w:val="00775254"/>
    <w:rsid w:val="00775D2E"/>
    <w:rsid w:val="00777C1B"/>
    <w:rsid w:val="00777C38"/>
    <w:rsid w:val="00777FD4"/>
    <w:rsid w:val="00780153"/>
    <w:rsid w:val="00780486"/>
    <w:rsid w:val="007807FD"/>
    <w:rsid w:val="00782CBA"/>
    <w:rsid w:val="00783496"/>
    <w:rsid w:val="007838B8"/>
    <w:rsid w:val="00783F5A"/>
    <w:rsid w:val="007853EC"/>
    <w:rsid w:val="0078623E"/>
    <w:rsid w:val="0078764C"/>
    <w:rsid w:val="007912CE"/>
    <w:rsid w:val="0079146F"/>
    <w:rsid w:val="007946EF"/>
    <w:rsid w:val="007951C7"/>
    <w:rsid w:val="007953BF"/>
    <w:rsid w:val="0079544D"/>
    <w:rsid w:val="0079597C"/>
    <w:rsid w:val="007968B4"/>
    <w:rsid w:val="00797CCD"/>
    <w:rsid w:val="00797FA7"/>
    <w:rsid w:val="007A06F4"/>
    <w:rsid w:val="007A10E2"/>
    <w:rsid w:val="007A15F6"/>
    <w:rsid w:val="007A1F55"/>
    <w:rsid w:val="007A203F"/>
    <w:rsid w:val="007A23E6"/>
    <w:rsid w:val="007A3032"/>
    <w:rsid w:val="007A3AF2"/>
    <w:rsid w:val="007A5230"/>
    <w:rsid w:val="007A562F"/>
    <w:rsid w:val="007A5CD2"/>
    <w:rsid w:val="007A634A"/>
    <w:rsid w:val="007A692A"/>
    <w:rsid w:val="007B0AE0"/>
    <w:rsid w:val="007B0EE6"/>
    <w:rsid w:val="007B1364"/>
    <w:rsid w:val="007B1740"/>
    <w:rsid w:val="007B1FB1"/>
    <w:rsid w:val="007B29C1"/>
    <w:rsid w:val="007B32A9"/>
    <w:rsid w:val="007B36E7"/>
    <w:rsid w:val="007B384E"/>
    <w:rsid w:val="007B39CC"/>
    <w:rsid w:val="007B58F2"/>
    <w:rsid w:val="007B5FF3"/>
    <w:rsid w:val="007B618A"/>
    <w:rsid w:val="007B63C9"/>
    <w:rsid w:val="007B71A4"/>
    <w:rsid w:val="007B75B7"/>
    <w:rsid w:val="007C0254"/>
    <w:rsid w:val="007C0639"/>
    <w:rsid w:val="007C0A02"/>
    <w:rsid w:val="007C1602"/>
    <w:rsid w:val="007C1D66"/>
    <w:rsid w:val="007C1E75"/>
    <w:rsid w:val="007C1F31"/>
    <w:rsid w:val="007C2172"/>
    <w:rsid w:val="007C2270"/>
    <w:rsid w:val="007C2CD0"/>
    <w:rsid w:val="007C3659"/>
    <w:rsid w:val="007C4036"/>
    <w:rsid w:val="007C68E9"/>
    <w:rsid w:val="007D034A"/>
    <w:rsid w:val="007D23BF"/>
    <w:rsid w:val="007D24FB"/>
    <w:rsid w:val="007D2BBE"/>
    <w:rsid w:val="007D404C"/>
    <w:rsid w:val="007D4691"/>
    <w:rsid w:val="007D46F9"/>
    <w:rsid w:val="007D5CC0"/>
    <w:rsid w:val="007D6627"/>
    <w:rsid w:val="007D6A85"/>
    <w:rsid w:val="007D7F53"/>
    <w:rsid w:val="007E11C9"/>
    <w:rsid w:val="007E1B62"/>
    <w:rsid w:val="007E1FDC"/>
    <w:rsid w:val="007E20DB"/>
    <w:rsid w:val="007E2A1D"/>
    <w:rsid w:val="007E38B8"/>
    <w:rsid w:val="007E39EA"/>
    <w:rsid w:val="007E3FE8"/>
    <w:rsid w:val="007E505B"/>
    <w:rsid w:val="007E6B37"/>
    <w:rsid w:val="007E6C4E"/>
    <w:rsid w:val="007E7071"/>
    <w:rsid w:val="007F018C"/>
    <w:rsid w:val="007F0560"/>
    <w:rsid w:val="007F2954"/>
    <w:rsid w:val="007F3FCD"/>
    <w:rsid w:val="007F3FDC"/>
    <w:rsid w:val="007F4D46"/>
    <w:rsid w:val="007F529B"/>
    <w:rsid w:val="007F5307"/>
    <w:rsid w:val="007F534A"/>
    <w:rsid w:val="007F61AE"/>
    <w:rsid w:val="007F65A3"/>
    <w:rsid w:val="00800E71"/>
    <w:rsid w:val="00800EA4"/>
    <w:rsid w:val="00802505"/>
    <w:rsid w:val="008033C2"/>
    <w:rsid w:val="008036AA"/>
    <w:rsid w:val="0080532A"/>
    <w:rsid w:val="008066F2"/>
    <w:rsid w:val="00806EED"/>
    <w:rsid w:val="0080722E"/>
    <w:rsid w:val="00807A89"/>
    <w:rsid w:val="008103A0"/>
    <w:rsid w:val="008105EB"/>
    <w:rsid w:val="0081083E"/>
    <w:rsid w:val="0081091E"/>
    <w:rsid w:val="00810A3E"/>
    <w:rsid w:val="00811E08"/>
    <w:rsid w:val="0081451F"/>
    <w:rsid w:val="00814F1D"/>
    <w:rsid w:val="0081518E"/>
    <w:rsid w:val="00815C56"/>
    <w:rsid w:val="00816AA4"/>
    <w:rsid w:val="008171CE"/>
    <w:rsid w:val="008207BC"/>
    <w:rsid w:val="008208F8"/>
    <w:rsid w:val="00820F84"/>
    <w:rsid w:val="00820FD1"/>
    <w:rsid w:val="0082131D"/>
    <w:rsid w:val="00821BAF"/>
    <w:rsid w:val="00822BAB"/>
    <w:rsid w:val="00822E04"/>
    <w:rsid w:val="008232BB"/>
    <w:rsid w:val="00824A2C"/>
    <w:rsid w:val="00824EF8"/>
    <w:rsid w:val="0082587D"/>
    <w:rsid w:val="00826196"/>
    <w:rsid w:val="008300C0"/>
    <w:rsid w:val="008310F8"/>
    <w:rsid w:val="00831561"/>
    <w:rsid w:val="00831737"/>
    <w:rsid w:val="00831945"/>
    <w:rsid w:val="008323AA"/>
    <w:rsid w:val="00832583"/>
    <w:rsid w:val="008327DB"/>
    <w:rsid w:val="00833399"/>
    <w:rsid w:val="008338C7"/>
    <w:rsid w:val="008338C8"/>
    <w:rsid w:val="00833D8C"/>
    <w:rsid w:val="0083490A"/>
    <w:rsid w:val="00834F57"/>
    <w:rsid w:val="00835215"/>
    <w:rsid w:val="00835CDC"/>
    <w:rsid w:val="00837014"/>
    <w:rsid w:val="00841B86"/>
    <w:rsid w:val="008462F9"/>
    <w:rsid w:val="00846609"/>
    <w:rsid w:val="0084686F"/>
    <w:rsid w:val="00847661"/>
    <w:rsid w:val="00847B00"/>
    <w:rsid w:val="00851F01"/>
    <w:rsid w:val="008520DC"/>
    <w:rsid w:val="008525FC"/>
    <w:rsid w:val="00852DC4"/>
    <w:rsid w:val="008554D5"/>
    <w:rsid w:val="00855585"/>
    <w:rsid w:val="00856E5A"/>
    <w:rsid w:val="00857DF4"/>
    <w:rsid w:val="0086151E"/>
    <w:rsid w:val="0086155C"/>
    <w:rsid w:val="0086186B"/>
    <w:rsid w:val="00862274"/>
    <w:rsid w:val="00862A9B"/>
    <w:rsid w:val="00863250"/>
    <w:rsid w:val="00863943"/>
    <w:rsid w:val="00863B46"/>
    <w:rsid w:val="00863B53"/>
    <w:rsid w:val="00863C86"/>
    <w:rsid w:val="00865E27"/>
    <w:rsid w:val="008666DC"/>
    <w:rsid w:val="00870528"/>
    <w:rsid w:val="008707AD"/>
    <w:rsid w:val="008707CA"/>
    <w:rsid w:val="00870A33"/>
    <w:rsid w:val="00871998"/>
    <w:rsid w:val="008729BD"/>
    <w:rsid w:val="00872BEE"/>
    <w:rsid w:val="00872F92"/>
    <w:rsid w:val="008746FB"/>
    <w:rsid w:val="00874B70"/>
    <w:rsid w:val="0087583B"/>
    <w:rsid w:val="0087609C"/>
    <w:rsid w:val="00877965"/>
    <w:rsid w:val="0088020D"/>
    <w:rsid w:val="00880437"/>
    <w:rsid w:val="00880CEF"/>
    <w:rsid w:val="00881B94"/>
    <w:rsid w:val="008820B6"/>
    <w:rsid w:val="00882FAB"/>
    <w:rsid w:val="008839BE"/>
    <w:rsid w:val="0088543B"/>
    <w:rsid w:val="0088543E"/>
    <w:rsid w:val="00885CE4"/>
    <w:rsid w:val="00887506"/>
    <w:rsid w:val="00890041"/>
    <w:rsid w:val="0089129A"/>
    <w:rsid w:val="008913FA"/>
    <w:rsid w:val="00891E1F"/>
    <w:rsid w:val="00892242"/>
    <w:rsid w:val="00893911"/>
    <w:rsid w:val="00893E0C"/>
    <w:rsid w:val="008943B8"/>
    <w:rsid w:val="008946AA"/>
    <w:rsid w:val="00895EDF"/>
    <w:rsid w:val="0089756D"/>
    <w:rsid w:val="008979D3"/>
    <w:rsid w:val="00897AE7"/>
    <w:rsid w:val="008A08BC"/>
    <w:rsid w:val="008A0DD0"/>
    <w:rsid w:val="008A1131"/>
    <w:rsid w:val="008A16B5"/>
    <w:rsid w:val="008A1969"/>
    <w:rsid w:val="008A1D67"/>
    <w:rsid w:val="008A279E"/>
    <w:rsid w:val="008A3346"/>
    <w:rsid w:val="008A352E"/>
    <w:rsid w:val="008A3D26"/>
    <w:rsid w:val="008A4C2F"/>
    <w:rsid w:val="008A5120"/>
    <w:rsid w:val="008A591B"/>
    <w:rsid w:val="008A5EB3"/>
    <w:rsid w:val="008A7497"/>
    <w:rsid w:val="008B1156"/>
    <w:rsid w:val="008B2131"/>
    <w:rsid w:val="008B2458"/>
    <w:rsid w:val="008B36F8"/>
    <w:rsid w:val="008B3B3B"/>
    <w:rsid w:val="008B56AE"/>
    <w:rsid w:val="008B5751"/>
    <w:rsid w:val="008B7D28"/>
    <w:rsid w:val="008C032B"/>
    <w:rsid w:val="008C0608"/>
    <w:rsid w:val="008C0822"/>
    <w:rsid w:val="008C207B"/>
    <w:rsid w:val="008C2A81"/>
    <w:rsid w:val="008C523B"/>
    <w:rsid w:val="008C55A3"/>
    <w:rsid w:val="008C5856"/>
    <w:rsid w:val="008C6A92"/>
    <w:rsid w:val="008C6FBB"/>
    <w:rsid w:val="008D1144"/>
    <w:rsid w:val="008D1389"/>
    <w:rsid w:val="008D36DD"/>
    <w:rsid w:val="008D4591"/>
    <w:rsid w:val="008D6573"/>
    <w:rsid w:val="008D6AA2"/>
    <w:rsid w:val="008D7063"/>
    <w:rsid w:val="008D7B2F"/>
    <w:rsid w:val="008D7BD6"/>
    <w:rsid w:val="008D7E93"/>
    <w:rsid w:val="008E005F"/>
    <w:rsid w:val="008E0500"/>
    <w:rsid w:val="008E0762"/>
    <w:rsid w:val="008E1DC6"/>
    <w:rsid w:val="008E3412"/>
    <w:rsid w:val="008E3615"/>
    <w:rsid w:val="008E40DE"/>
    <w:rsid w:val="008E4211"/>
    <w:rsid w:val="008E4552"/>
    <w:rsid w:val="008E4C6D"/>
    <w:rsid w:val="008E51DD"/>
    <w:rsid w:val="008E7F79"/>
    <w:rsid w:val="008F0F3F"/>
    <w:rsid w:val="008F1375"/>
    <w:rsid w:val="008F167C"/>
    <w:rsid w:val="008F2E04"/>
    <w:rsid w:val="008F312D"/>
    <w:rsid w:val="008F5B17"/>
    <w:rsid w:val="008F63A0"/>
    <w:rsid w:val="008F7221"/>
    <w:rsid w:val="008F7473"/>
    <w:rsid w:val="00901A23"/>
    <w:rsid w:val="00901ADD"/>
    <w:rsid w:val="00901D10"/>
    <w:rsid w:val="00901F0E"/>
    <w:rsid w:val="009034C5"/>
    <w:rsid w:val="00903D36"/>
    <w:rsid w:val="009042AA"/>
    <w:rsid w:val="0090458F"/>
    <w:rsid w:val="00905417"/>
    <w:rsid w:val="009056D8"/>
    <w:rsid w:val="009102B0"/>
    <w:rsid w:val="0091041E"/>
    <w:rsid w:val="00910483"/>
    <w:rsid w:val="00911163"/>
    <w:rsid w:val="00912AFA"/>
    <w:rsid w:val="00915442"/>
    <w:rsid w:val="009167D7"/>
    <w:rsid w:val="009178A8"/>
    <w:rsid w:val="00922DD1"/>
    <w:rsid w:val="00923944"/>
    <w:rsid w:val="00924AE3"/>
    <w:rsid w:val="009271C9"/>
    <w:rsid w:val="00930129"/>
    <w:rsid w:val="009304ED"/>
    <w:rsid w:val="00930717"/>
    <w:rsid w:val="00931BBB"/>
    <w:rsid w:val="00932D6F"/>
    <w:rsid w:val="00933D32"/>
    <w:rsid w:val="00933F42"/>
    <w:rsid w:val="00934479"/>
    <w:rsid w:val="00934BB1"/>
    <w:rsid w:val="0093575E"/>
    <w:rsid w:val="009378F2"/>
    <w:rsid w:val="00937B9A"/>
    <w:rsid w:val="009407F2"/>
    <w:rsid w:val="0094272C"/>
    <w:rsid w:val="00942799"/>
    <w:rsid w:val="009428F0"/>
    <w:rsid w:val="00943278"/>
    <w:rsid w:val="009433BB"/>
    <w:rsid w:val="009436A2"/>
    <w:rsid w:val="009437CD"/>
    <w:rsid w:val="009447A0"/>
    <w:rsid w:val="00944CCD"/>
    <w:rsid w:val="009465ED"/>
    <w:rsid w:val="00946D70"/>
    <w:rsid w:val="009471EC"/>
    <w:rsid w:val="009475FA"/>
    <w:rsid w:val="00951B78"/>
    <w:rsid w:val="00952364"/>
    <w:rsid w:val="0095296B"/>
    <w:rsid w:val="00953118"/>
    <w:rsid w:val="00953A10"/>
    <w:rsid w:val="00953ED8"/>
    <w:rsid w:val="0095451F"/>
    <w:rsid w:val="00955C0F"/>
    <w:rsid w:val="00955C2A"/>
    <w:rsid w:val="00956419"/>
    <w:rsid w:val="0095651A"/>
    <w:rsid w:val="00957983"/>
    <w:rsid w:val="00961C23"/>
    <w:rsid w:val="009627D7"/>
    <w:rsid w:val="00963550"/>
    <w:rsid w:val="00964DE6"/>
    <w:rsid w:val="00965041"/>
    <w:rsid w:val="009654B6"/>
    <w:rsid w:val="00965715"/>
    <w:rsid w:val="0096659B"/>
    <w:rsid w:val="00967DAA"/>
    <w:rsid w:val="00970439"/>
    <w:rsid w:val="009704CB"/>
    <w:rsid w:val="009720FB"/>
    <w:rsid w:val="0097249C"/>
    <w:rsid w:val="009728CC"/>
    <w:rsid w:val="0097324F"/>
    <w:rsid w:val="0097468E"/>
    <w:rsid w:val="009756FB"/>
    <w:rsid w:val="00976BCD"/>
    <w:rsid w:val="009774CC"/>
    <w:rsid w:val="0098283D"/>
    <w:rsid w:val="00982E8C"/>
    <w:rsid w:val="00982EB3"/>
    <w:rsid w:val="00983E69"/>
    <w:rsid w:val="00984576"/>
    <w:rsid w:val="00984D8C"/>
    <w:rsid w:val="00985915"/>
    <w:rsid w:val="009865F3"/>
    <w:rsid w:val="009878D2"/>
    <w:rsid w:val="009909B2"/>
    <w:rsid w:val="00990A9C"/>
    <w:rsid w:val="00991519"/>
    <w:rsid w:val="00991BB8"/>
    <w:rsid w:val="00991BD1"/>
    <w:rsid w:val="009954DB"/>
    <w:rsid w:val="0099579C"/>
    <w:rsid w:val="009970F8"/>
    <w:rsid w:val="009976C9"/>
    <w:rsid w:val="00997BEB"/>
    <w:rsid w:val="00997D2C"/>
    <w:rsid w:val="00997FEE"/>
    <w:rsid w:val="009A0924"/>
    <w:rsid w:val="009A1CFB"/>
    <w:rsid w:val="009A2B76"/>
    <w:rsid w:val="009A2D67"/>
    <w:rsid w:val="009A3122"/>
    <w:rsid w:val="009A3B9A"/>
    <w:rsid w:val="009A78D0"/>
    <w:rsid w:val="009B0BCC"/>
    <w:rsid w:val="009B0C75"/>
    <w:rsid w:val="009B10D1"/>
    <w:rsid w:val="009B12AB"/>
    <w:rsid w:val="009B1976"/>
    <w:rsid w:val="009B288F"/>
    <w:rsid w:val="009B5162"/>
    <w:rsid w:val="009B5ED4"/>
    <w:rsid w:val="009B641D"/>
    <w:rsid w:val="009B754F"/>
    <w:rsid w:val="009B7B96"/>
    <w:rsid w:val="009B7EAA"/>
    <w:rsid w:val="009C0968"/>
    <w:rsid w:val="009C10DC"/>
    <w:rsid w:val="009C1DC5"/>
    <w:rsid w:val="009C350E"/>
    <w:rsid w:val="009C4DD8"/>
    <w:rsid w:val="009C562E"/>
    <w:rsid w:val="009C57DC"/>
    <w:rsid w:val="009C658B"/>
    <w:rsid w:val="009C6F83"/>
    <w:rsid w:val="009C7D9E"/>
    <w:rsid w:val="009C7EEF"/>
    <w:rsid w:val="009D1551"/>
    <w:rsid w:val="009D2081"/>
    <w:rsid w:val="009D21C3"/>
    <w:rsid w:val="009D26FB"/>
    <w:rsid w:val="009D3985"/>
    <w:rsid w:val="009D3C4B"/>
    <w:rsid w:val="009D4550"/>
    <w:rsid w:val="009D67F2"/>
    <w:rsid w:val="009D69A9"/>
    <w:rsid w:val="009D6B83"/>
    <w:rsid w:val="009D7AE8"/>
    <w:rsid w:val="009D7B93"/>
    <w:rsid w:val="009E001D"/>
    <w:rsid w:val="009E072B"/>
    <w:rsid w:val="009E23CF"/>
    <w:rsid w:val="009E30C7"/>
    <w:rsid w:val="009E369F"/>
    <w:rsid w:val="009E3720"/>
    <w:rsid w:val="009E3C0D"/>
    <w:rsid w:val="009E4D9C"/>
    <w:rsid w:val="009E63CE"/>
    <w:rsid w:val="009E6F66"/>
    <w:rsid w:val="009E72B8"/>
    <w:rsid w:val="009E7C73"/>
    <w:rsid w:val="009F077D"/>
    <w:rsid w:val="009F0A5C"/>
    <w:rsid w:val="009F1EBC"/>
    <w:rsid w:val="009F20BB"/>
    <w:rsid w:val="009F46C9"/>
    <w:rsid w:val="009F5F61"/>
    <w:rsid w:val="00A01E48"/>
    <w:rsid w:val="00A02D35"/>
    <w:rsid w:val="00A048CB"/>
    <w:rsid w:val="00A072CA"/>
    <w:rsid w:val="00A07CC1"/>
    <w:rsid w:val="00A07D6E"/>
    <w:rsid w:val="00A07D8E"/>
    <w:rsid w:val="00A11778"/>
    <w:rsid w:val="00A11A52"/>
    <w:rsid w:val="00A125AE"/>
    <w:rsid w:val="00A1280C"/>
    <w:rsid w:val="00A16F18"/>
    <w:rsid w:val="00A219C4"/>
    <w:rsid w:val="00A21B9D"/>
    <w:rsid w:val="00A21F13"/>
    <w:rsid w:val="00A2221F"/>
    <w:rsid w:val="00A23411"/>
    <w:rsid w:val="00A23799"/>
    <w:rsid w:val="00A23BA8"/>
    <w:rsid w:val="00A24491"/>
    <w:rsid w:val="00A30933"/>
    <w:rsid w:val="00A31FBF"/>
    <w:rsid w:val="00A325C9"/>
    <w:rsid w:val="00A33450"/>
    <w:rsid w:val="00A34C9B"/>
    <w:rsid w:val="00A34E57"/>
    <w:rsid w:val="00A3662C"/>
    <w:rsid w:val="00A36F2C"/>
    <w:rsid w:val="00A3757E"/>
    <w:rsid w:val="00A40043"/>
    <w:rsid w:val="00A4062F"/>
    <w:rsid w:val="00A410D1"/>
    <w:rsid w:val="00A41891"/>
    <w:rsid w:val="00A4278E"/>
    <w:rsid w:val="00A428ED"/>
    <w:rsid w:val="00A42E95"/>
    <w:rsid w:val="00A4312F"/>
    <w:rsid w:val="00A4331B"/>
    <w:rsid w:val="00A4378B"/>
    <w:rsid w:val="00A43F45"/>
    <w:rsid w:val="00A459BA"/>
    <w:rsid w:val="00A45D24"/>
    <w:rsid w:val="00A4664A"/>
    <w:rsid w:val="00A46DA9"/>
    <w:rsid w:val="00A47C95"/>
    <w:rsid w:val="00A50C02"/>
    <w:rsid w:val="00A51ED0"/>
    <w:rsid w:val="00A52C21"/>
    <w:rsid w:val="00A53D94"/>
    <w:rsid w:val="00A5412B"/>
    <w:rsid w:val="00A54B8D"/>
    <w:rsid w:val="00A55B38"/>
    <w:rsid w:val="00A55F5C"/>
    <w:rsid w:val="00A568E3"/>
    <w:rsid w:val="00A5758D"/>
    <w:rsid w:val="00A601CB"/>
    <w:rsid w:val="00A60257"/>
    <w:rsid w:val="00A606D9"/>
    <w:rsid w:val="00A60DBF"/>
    <w:rsid w:val="00A617A1"/>
    <w:rsid w:val="00A62110"/>
    <w:rsid w:val="00A62231"/>
    <w:rsid w:val="00A6258B"/>
    <w:rsid w:val="00A63720"/>
    <w:rsid w:val="00A63B9D"/>
    <w:rsid w:val="00A646D9"/>
    <w:rsid w:val="00A655B5"/>
    <w:rsid w:val="00A65ECC"/>
    <w:rsid w:val="00A66044"/>
    <w:rsid w:val="00A66333"/>
    <w:rsid w:val="00A66A57"/>
    <w:rsid w:val="00A67406"/>
    <w:rsid w:val="00A71C72"/>
    <w:rsid w:val="00A73785"/>
    <w:rsid w:val="00A73908"/>
    <w:rsid w:val="00A74D09"/>
    <w:rsid w:val="00A75CEB"/>
    <w:rsid w:val="00A75D8D"/>
    <w:rsid w:val="00A763EF"/>
    <w:rsid w:val="00A771E9"/>
    <w:rsid w:val="00A777C2"/>
    <w:rsid w:val="00A77ACF"/>
    <w:rsid w:val="00A80074"/>
    <w:rsid w:val="00A80D1E"/>
    <w:rsid w:val="00A810B5"/>
    <w:rsid w:val="00A81153"/>
    <w:rsid w:val="00A81589"/>
    <w:rsid w:val="00A83EEE"/>
    <w:rsid w:val="00A84488"/>
    <w:rsid w:val="00A846A5"/>
    <w:rsid w:val="00A853DC"/>
    <w:rsid w:val="00A856D1"/>
    <w:rsid w:val="00A867A4"/>
    <w:rsid w:val="00A90042"/>
    <w:rsid w:val="00A90CE0"/>
    <w:rsid w:val="00A9147C"/>
    <w:rsid w:val="00A91DE5"/>
    <w:rsid w:val="00A92752"/>
    <w:rsid w:val="00A93BA6"/>
    <w:rsid w:val="00A94126"/>
    <w:rsid w:val="00A9414C"/>
    <w:rsid w:val="00A9445F"/>
    <w:rsid w:val="00AA0C24"/>
    <w:rsid w:val="00AA0E4F"/>
    <w:rsid w:val="00AA15BF"/>
    <w:rsid w:val="00AA1A31"/>
    <w:rsid w:val="00AA220D"/>
    <w:rsid w:val="00AA2551"/>
    <w:rsid w:val="00AA35BB"/>
    <w:rsid w:val="00AA4925"/>
    <w:rsid w:val="00AA6609"/>
    <w:rsid w:val="00AA6F60"/>
    <w:rsid w:val="00AA778A"/>
    <w:rsid w:val="00AB002E"/>
    <w:rsid w:val="00AB048F"/>
    <w:rsid w:val="00AB1518"/>
    <w:rsid w:val="00AB43B2"/>
    <w:rsid w:val="00AB6754"/>
    <w:rsid w:val="00AB68B6"/>
    <w:rsid w:val="00AB7541"/>
    <w:rsid w:val="00AC07E0"/>
    <w:rsid w:val="00AC12DF"/>
    <w:rsid w:val="00AC16BF"/>
    <w:rsid w:val="00AC1CB1"/>
    <w:rsid w:val="00AC25C3"/>
    <w:rsid w:val="00AC2905"/>
    <w:rsid w:val="00AC74A3"/>
    <w:rsid w:val="00AD013D"/>
    <w:rsid w:val="00AD015F"/>
    <w:rsid w:val="00AD0C5B"/>
    <w:rsid w:val="00AD0DD0"/>
    <w:rsid w:val="00AD0F81"/>
    <w:rsid w:val="00AD3EA6"/>
    <w:rsid w:val="00AD54E1"/>
    <w:rsid w:val="00AD58CF"/>
    <w:rsid w:val="00AD5AC5"/>
    <w:rsid w:val="00AD7AB0"/>
    <w:rsid w:val="00AD7F26"/>
    <w:rsid w:val="00AE02C5"/>
    <w:rsid w:val="00AE204C"/>
    <w:rsid w:val="00AE28A1"/>
    <w:rsid w:val="00AE2CA3"/>
    <w:rsid w:val="00AE4ED2"/>
    <w:rsid w:val="00AE53E8"/>
    <w:rsid w:val="00AE6338"/>
    <w:rsid w:val="00AE6A89"/>
    <w:rsid w:val="00AE6ABF"/>
    <w:rsid w:val="00AE706C"/>
    <w:rsid w:val="00AF06E5"/>
    <w:rsid w:val="00AF10E1"/>
    <w:rsid w:val="00AF1124"/>
    <w:rsid w:val="00AF11DC"/>
    <w:rsid w:val="00AF3E1B"/>
    <w:rsid w:val="00AF446C"/>
    <w:rsid w:val="00AF4F40"/>
    <w:rsid w:val="00AF64E4"/>
    <w:rsid w:val="00AF687A"/>
    <w:rsid w:val="00B002E5"/>
    <w:rsid w:val="00B004D5"/>
    <w:rsid w:val="00B00547"/>
    <w:rsid w:val="00B00A45"/>
    <w:rsid w:val="00B00F73"/>
    <w:rsid w:val="00B011BF"/>
    <w:rsid w:val="00B01C71"/>
    <w:rsid w:val="00B03B06"/>
    <w:rsid w:val="00B03D2F"/>
    <w:rsid w:val="00B04083"/>
    <w:rsid w:val="00B046C7"/>
    <w:rsid w:val="00B0476C"/>
    <w:rsid w:val="00B04858"/>
    <w:rsid w:val="00B049C6"/>
    <w:rsid w:val="00B05035"/>
    <w:rsid w:val="00B051EE"/>
    <w:rsid w:val="00B058D2"/>
    <w:rsid w:val="00B06F90"/>
    <w:rsid w:val="00B100BF"/>
    <w:rsid w:val="00B114DB"/>
    <w:rsid w:val="00B11E04"/>
    <w:rsid w:val="00B124DD"/>
    <w:rsid w:val="00B12657"/>
    <w:rsid w:val="00B13391"/>
    <w:rsid w:val="00B136BD"/>
    <w:rsid w:val="00B140ED"/>
    <w:rsid w:val="00B141E9"/>
    <w:rsid w:val="00B14925"/>
    <w:rsid w:val="00B14CA2"/>
    <w:rsid w:val="00B158C6"/>
    <w:rsid w:val="00B15912"/>
    <w:rsid w:val="00B17444"/>
    <w:rsid w:val="00B174F7"/>
    <w:rsid w:val="00B20191"/>
    <w:rsid w:val="00B20D5F"/>
    <w:rsid w:val="00B22CE6"/>
    <w:rsid w:val="00B22E41"/>
    <w:rsid w:val="00B23167"/>
    <w:rsid w:val="00B25553"/>
    <w:rsid w:val="00B2624C"/>
    <w:rsid w:val="00B26858"/>
    <w:rsid w:val="00B273C4"/>
    <w:rsid w:val="00B30C42"/>
    <w:rsid w:val="00B31BC5"/>
    <w:rsid w:val="00B31C1C"/>
    <w:rsid w:val="00B35608"/>
    <w:rsid w:val="00B35891"/>
    <w:rsid w:val="00B35C95"/>
    <w:rsid w:val="00B365D3"/>
    <w:rsid w:val="00B37838"/>
    <w:rsid w:val="00B37A62"/>
    <w:rsid w:val="00B40471"/>
    <w:rsid w:val="00B406C5"/>
    <w:rsid w:val="00B40CF1"/>
    <w:rsid w:val="00B40DC7"/>
    <w:rsid w:val="00B410D6"/>
    <w:rsid w:val="00B41363"/>
    <w:rsid w:val="00B422BF"/>
    <w:rsid w:val="00B430FB"/>
    <w:rsid w:val="00B43A55"/>
    <w:rsid w:val="00B44392"/>
    <w:rsid w:val="00B447C6"/>
    <w:rsid w:val="00B44DC0"/>
    <w:rsid w:val="00B47A46"/>
    <w:rsid w:val="00B5062B"/>
    <w:rsid w:val="00B5116E"/>
    <w:rsid w:val="00B5149C"/>
    <w:rsid w:val="00B51A75"/>
    <w:rsid w:val="00B545DC"/>
    <w:rsid w:val="00B558F7"/>
    <w:rsid w:val="00B56789"/>
    <w:rsid w:val="00B56EA2"/>
    <w:rsid w:val="00B60DE7"/>
    <w:rsid w:val="00B615B2"/>
    <w:rsid w:val="00B6197D"/>
    <w:rsid w:val="00B644D5"/>
    <w:rsid w:val="00B64C8A"/>
    <w:rsid w:val="00B660AC"/>
    <w:rsid w:val="00B6647C"/>
    <w:rsid w:val="00B665D9"/>
    <w:rsid w:val="00B667BF"/>
    <w:rsid w:val="00B67420"/>
    <w:rsid w:val="00B679ED"/>
    <w:rsid w:val="00B70041"/>
    <w:rsid w:val="00B71B0C"/>
    <w:rsid w:val="00B71BB8"/>
    <w:rsid w:val="00B71C46"/>
    <w:rsid w:val="00B71C96"/>
    <w:rsid w:val="00B71FFE"/>
    <w:rsid w:val="00B72E38"/>
    <w:rsid w:val="00B75940"/>
    <w:rsid w:val="00B761E1"/>
    <w:rsid w:val="00B768D7"/>
    <w:rsid w:val="00B77680"/>
    <w:rsid w:val="00B809CA"/>
    <w:rsid w:val="00B816D6"/>
    <w:rsid w:val="00B82700"/>
    <w:rsid w:val="00B828AE"/>
    <w:rsid w:val="00B8362F"/>
    <w:rsid w:val="00B83B92"/>
    <w:rsid w:val="00B8431A"/>
    <w:rsid w:val="00B85B14"/>
    <w:rsid w:val="00B86663"/>
    <w:rsid w:val="00B87157"/>
    <w:rsid w:val="00B90B38"/>
    <w:rsid w:val="00B914BF"/>
    <w:rsid w:val="00B91AFC"/>
    <w:rsid w:val="00B9280C"/>
    <w:rsid w:val="00B93982"/>
    <w:rsid w:val="00B94A9A"/>
    <w:rsid w:val="00B95D40"/>
    <w:rsid w:val="00B960F0"/>
    <w:rsid w:val="00B96A4A"/>
    <w:rsid w:val="00B96CA3"/>
    <w:rsid w:val="00B97679"/>
    <w:rsid w:val="00BA1C2E"/>
    <w:rsid w:val="00BA2320"/>
    <w:rsid w:val="00BA2B6D"/>
    <w:rsid w:val="00BA3C84"/>
    <w:rsid w:val="00BA3D6D"/>
    <w:rsid w:val="00BA5D9F"/>
    <w:rsid w:val="00BA5E75"/>
    <w:rsid w:val="00BA6202"/>
    <w:rsid w:val="00BA6A9C"/>
    <w:rsid w:val="00BA737B"/>
    <w:rsid w:val="00BB074E"/>
    <w:rsid w:val="00BB13CF"/>
    <w:rsid w:val="00BB186A"/>
    <w:rsid w:val="00BB1926"/>
    <w:rsid w:val="00BB2372"/>
    <w:rsid w:val="00BB23BF"/>
    <w:rsid w:val="00BB2F97"/>
    <w:rsid w:val="00BB51C5"/>
    <w:rsid w:val="00BB51E6"/>
    <w:rsid w:val="00BB6284"/>
    <w:rsid w:val="00BC014B"/>
    <w:rsid w:val="00BC0E99"/>
    <w:rsid w:val="00BC139D"/>
    <w:rsid w:val="00BC13CD"/>
    <w:rsid w:val="00BC244B"/>
    <w:rsid w:val="00BC2A33"/>
    <w:rsid w:val="00BC30D3"/>
    <w:rsid w:val="00BC39AA"/>
    <w:rsid w:val="00BD1BFE"/>
    <w:rsid w:val="00BD2281"/>
    <w:rsid w:val="00BD2BA7"/>
    <w:rsid w:val="00BD379E"/>
    <w:rsid w:val="00BD3F6B"/>
    <w:rsid w:val="00BD630D"/>
    <w:rsid w:val="00BD766D"/>
    <w:rsid w:val="00BE0179"/>
    <w:rsid w:val="00BE14E3"/>
    <w:rsid w:val="00BE1ACE"/>
    <w:rsid w:val="00BE1B57"/>
    <w:rsid w:val="00BE27E7"/>
    <w:rsid w:val="00BE3FAF"/>
    <w:rsid w:val="00BE4D4D"/>
    <w:rsid w:val="00BE62B7"/>
    <w:rsid w:val="00BE69C3"/>
    <w:rsid w:val="00BE6F83"/>
    <w:rsid w:val="00BE7513"/>
    <w:rsid w:val="00BE7814"/>
    <w:rsid w:val="00BF2688"/>
    <w:rsid w:val="00BF42D0"/>
    <w:rsid w:val="00BF4B11"/>
    <w:rsid w:val="00BF53B8"/>
    <w:rsid w:val="00BF60B4"/>
    <w:rsid w:val="00BF6229"/>
    <w:rsid w:val="00C029F3"/>
    <w:rsid w:val="00C036CA"/>
    <w:rsid w:val="00C039DD"/>
    <w:rsid w:val="00C03E7F"/>
    <w:rsid w:val="00C07713"/>
    <w:rsid w:val="00C11344"/>
    <w:rsid w:val="00C119CD"/>
    <w:rsid w:val="00C1272F"/>
    <w:rsid w:val="00C12C80"/>
    <w:rsid w:val="00C12CCC"/>
    <w:rsid w:val="00C13FF0"/>
    <w:rsid w:val="00C14E76"/>
    <w:rsid w:val="00C169D7"/>
    <w:rsid w:val="00C16BB5"/>
    <w:rsid w:val="00C17AC1"/>
    <w:rsid w:val="00C17C0B"/>
    <w:rsid w:val="00C20EEC"/>
    <w:rsid w:val="00C21EA4"/>
    <w:rsid w:val="00C23064"/>
    <w:rsid w:val="00C249A2"/>
    <w:rsid w:val="00C24A68"/>
    <w:rsid w:val="00C24CFD"/>
    <w:rsid w:val="00C24E70"/>
    <w:rsid w:val="00C256D3"/>
    <w:rsid w:val="00C26733"/>
    <w:rsid w:val="00C27D9C"/>
    <w:rsid w:val="00C3092D"/>
    <w:rsid w:val="00C3222D"/>
    <w:rsid w:val="00C326AF"/>
    <w:rsid w:val="00C34289"/>
    <w:rsid w:val="00C34764"/>
    <w:rsid w:val="00C35730"/>
    <w:rsid w:val="00C35A54"/>
    <w:rsid w:val="00C35B36"/>
    <w:rsid w:val="00C36F4F"/>
    <w:rsid w:val="00C40C94"/>
    <w:rsid w:val="00C413E9"/>
    <w:rsid w:val="00C41727"/>
    <w:rsid w:val="00C41E1D"/>
    <w:rsid w:val="00C43902"/>
    <w:rsid w:val="00C43FB9"/>
    <w:rsid w:val="00C44F95"/>
    <w:rsid w:val="00C45481"/>
    <w:rsid w:val="00C46A73"/>
    <w:rsid w:val="00C46BA6"/>
    <w:rsid w:val="00C472FD"/>
    <w:rsid w:val="00C5050D"/>
    <w:rsid w:val="00C510D3"/>
    <w:rsid w:val="00C52EDE"/>
    <w:rsid w:val="00C531E5"/>
    <w:rsid w:val="00C53C0B"/>
    <w:rsid w:val="00C55B3B"/>
    <w:rsid w:val="00C60393"/>
    <w:rsid w:val="00C61545"/>
    <w:rsid w:val="00C61943"/>
    <w:rsid w:val="00C61D19"/>
    <w:rsid w:val="00C64808"/>
    <w:rsid w:val="00C653CF"/>
    <w:rsid w:val="00C66763"/>
    <w:rsid w:val="00C66C61"/>
    <w:rsid w:val="00C66CA6"/>
    <w:rsid w:val="00C671AB"/>
    <w:rsid w:val="00C70358"/>
    <w:rsid w:val="00C70582"/>
    <w:rsid w:val="00C70E2A"/>
    <w:rsid w:val="00C733D5"/>
    <w:rsid w:val="00C74307"/>
    <w:rsid w:val="00C74D41"/>
    <w:rsid w:val="00C7519E"/>
    <w:rsid w:val="00C76015"/>
    <w:rsid w:val="00C772A4"/>
    <w:rsid w:val="00C807A7"/>
    <w:rsid w:val="00C808E8"/>
    <w:rsid w:val="00C810AA"/>
    <w:rsid w:val="00C84324"/>
    <w:rsid w:val="00C874DF"/>
    <w:rsid w:val="00C909AD"/>
    <w:rsid w:val="00C91025"/>
    <w:rsid w:val="00C92B35"/>
    <w:rsid w:val="00C94AC7"/>
    <w:rsid w:val="00C94E4F"/>
    <w:rsid w:val="00C95F37"/>
    <w:rsid w:val="00C96BC5"/>
    <w:rsid w:val="00C96E8D"/>
    <w:rsid w:val="00C974AF"/>
    <w:rsid w:val="00CA21A0"/>
    <w:rsid w:val="00CA21BC"/>
    <w:rsid w:val="00CA2F22"/>
    <w:rsid w:val="00CA363E"/>
    <w:rsid w:val="00CA59DF"/>
    <w:rsid w:val="00CA5A41"/>
    <w:rsid w:val="00CB00F9"/>
    <w:rsid w:val="00CB0615"/>
    <w:rsid w:val="00CB0825"/>
    <w:rsid w:val="00CB2EDD"/>
    <w:rsid w:val="00CB3CAF"/>
    <w:rsid w:val="00CB4228"/>
    <w:rsid w:val="00CB58F4"/>
    <w:rsid w:val="00CC05B9"/>
    <w:rsid w:val="00CC08A3"/>
    <w:rsid w:val="00CC12E0"/>
    <w:rsid w:val="00CC39B1"/>
    <w:rsid w:val="00CC3E57"/>
    <w:rsid w:val="00CC4837"/>
    <w:rsid w:val="00CC4D83"/>
    <w:rsid w:val="00CC5999"/>
    <w:rsid w:val="00CC5BBD"/>
    <w:rsid w:val="00CC6516"/>
    <w:rsid w:val="00CC6E54"/>
    <w:rsid w:val="00CC7FE4"/>
    <w:rsid w:val="00CD0A49"/>
    <w:rsid w:val="00CD0F71"/>
    <w:rsid w:val="00CD196F"/>
    <w:rsid w:val="00CD1F82"/>
    <w:rsid w:val="00CD2275"/>
    <w:rsid w:val="00CD2691"/>
    <w:rsid w:val="00CD51CE"/>
    <w:rsid w:val="00CD51D4"/>
    <w:rsid w:val="00CD5331"/>
    <w:rsid w:val="00CD5B4C"/>
    <w:rsid w:val="00CD610A"/>
    <w:rsid w:val="00CD6A4F"/>
    <w:rsid w:val="00CD6ECA"/>
    <w:rsid w:val="00CD7391"/>
    <w:rsid w:val="00CD7BB2"/>
    <w:rsid w:val="00CD7C96"/>
    <w:rsid w:val="00CD7F0B"/>
    <w:rsid w:val="00CE0C67"/>
    <w:rsid w:val="00CE11D2"/>
    <w:rsid w:val="00CE1466"/>
    <w:rsid w:val="00CE272E"/>
    <w:rsid w:val="00CE29CE"/>
    <w:rsid w:val="00CE2A80"/>
    <w:rsid w:val="00CE3C47"/>
    <w:rsid w:val="00CE3F8A"/>
    <w:rsid w:val="00CE4783"/>
    <w:rsid w:val="00CE4FA9"/>
    <w:rsid w:val="00CE5D4F"/>
    <w:rsid w:val="00CE7F07"/>
    <w:rsid w:val="00CF0A06"/>
    <w:rsid w:val="00CF0DE3"/>
    <w:rsid w:val="00CF0F8C"/>
    <w:rsid w:val="00CF2184"/>
    <w:rsid w:val="00CF25CA"/>
    <w:rsid w:val="00CF2D28"/>
    <w:rsid w:val="00CF2EDB"/>
    <w:rsid w:val="00CF377C"/>
    <w:rsid w:val="00CF4220"/>
    <w:rsid w:val="00D000DB"/>
    <w:rsid w:val="00D0010F"/>
    <w:rsid w:val="00D01465"/>
    <w:rsid w:val="00D01A37"/>
    <w:rsid w:val="00D02146"/>
    <w:rsid w:val="00D02F67"/>
    <w:rsid w:val="00D04694"/>
    <w:rsid w:val="00D04798"/>
    <w:rsid w:val="00D05596"/>
    <w:rsid w:val="00D05DCF"/>
    <w:rsid w:val="00D05EDD"/>
    <w:rsid w:val="00D06342"/>
    <w:rsid w:val="00D070B0"/>
    <w:rsid w:val="00D10C4D"/>
    <w:rsid w:val="00D1142B"/>
    <w:rsid w:val="00D1145A"/>
    <w:rsid w:val="00D1187F"/>
    <w:rsid w:val="00D14582"/>
    <w:rsid w:val="00D1495F"/>
    <w:rsid w:val="00D16BBE"/>
    <w:rsid w:val="00D16FC4"/>
    <w:rsid w:val="00D1707B"/>
    <w:rsid w:val="00D17EFC"/>
    <w:rsid w:val="00D20223"/>
    <w:rsid w:val="00D20E46"/>
    <w:rsid w:val="00D22949"/>
    <w:rsid w:val="00D25933"/>
    <w:rsid w:val="00D30094"/>
    <w:rsid w:val="00D311B9"/>
    <w:rsid w:val="00D32388"/>
    <w:rsid w:val="00D32735"/>
    <w:rsid w:val="00D32CE3"/>
    <w:rsid w:val="00D32DCC"/>
    <w:rsid w:val="00D34550"/>
    <w:rsid w:val="00D34A74"/>
    <w:rsid w:val="00D34E20"/>
    <w:rsid w:val="00D35E79"/>
    <w:rsid w:val="00D4027C"/>
    <w:rsid w:val="00D406A9"/>
    <w:rsid w:val="00D40D9A"/>
    <w:rsid w:val="00D43BE5"/>
    <w:rsid w:val="00D43C3E"/>
    <w:rsid w:val="00D43E96"/>
    <w:rsid w:val="00D44C25"/>
    <w:rsid w:val="00D44C3A"/>
    <w:rsid w:val="00D45951"/>
    <w:rsid w:val="00D45C4C"/>
    <w:rsid w:val="00D46218"/>
    <w:rsid w:val="00D47A29"/>
    <w:rsid w:val="00D5016C"/>
    <w:rsid w:val="00D50F12"/>
    <w:rsid w:val="00D51B2D"/>
    <w:rsid w:val="00D529DB"/>
    <w:rsid w:val="00D53115"/>
    <w:rsid w:val="00D53883"/>
    <w:rsid w:val="00D53C69"/>
    <w:rsid w:val="00D53C7B"/>
    <w:rsid w:val="00D53D84"/>
    <w:rsid w:val="00D53F18"/>
    <w:rsid w:val="00D5429A"/>
    <w:rsid w:val="00D542EB"/>
    <w:rsid w:val="00D547E6"/>
    <w:rsid w:val="00D552FD"/>
    <w:rsid w:val="00D5546E"/>
    <w:rsid w:val="00D57447"/>
    <w:rsid w:val="00D60F04"/>
    <w:rsid w:val="00D60FC3"/>
    <w:rsid w:val="00D61F9D"/>
    <w:rsid w:val="00D6293A"/>
    <w:rsid w:val="00D6384A"/>
    <w:rsid w:val="00D6420D"/>
    <w:rsid w:val="00D65702"/>
    <w:rsid w:val="00D65A97"/>
    <w:rsid w:val="00D65EB3"/>
    <w:rsid w:val="00D664C4"/>
    <w:rsid w:val="00D726E0"/>
    <w:rsid w:val="00D729A6"/>
    <w:rsid w:val="00D73E47"/>
    <w:rsid w:val="00D752EF"/>
    <w:rsid w:val="00D76876"/>
    <w:rsid w:val="00D76AFD"/>
    <w:rsid w:val="00D8071B"/>
    <w:rsid w:val="00D820AB"/>
    <w:rsid w:val="00D839C7"/>
    <w:rsid w:val="00D83A62"/>
    <w:rsid w:val="00D84CED"/>
    <w:rsid w:val="00D850F6"/>
    <w:rsid w:val="00D856C1"/>
    <w:rsid w:val="00D859BE"/>
    <w:rsid w:val="00D85DFF"/>
    <w:rsid w:val="00D86319"/>
    <w:rsid w:val="00D868AB"/>
    <w:rsid w:val="00D86AD5"/>
    <w:rsid w:val="00D87735"/>
    <w:rsid w:val="00D87FEB"/>
    <w:rsid w:val="00D900E2"/>
    <w:rsid w:val="00D91308"/>
    <w:rsid w:val="00D91F30"/>
    <w:rsid w:val="00D92E4A"/>
    <w:rsid w:val="00D92E64"/>
    <w:rsid w:val="00D934AA"/>
    <w:rsid w:val="00D938AD"/>
    <w:rsid w:val="00DA117F"/>
    <w:rsid w:val="00DA1589"/>
    <w:rsid w:val="00DA172C"/>
    <w:rsid w:val="00DA1803"/>
    <w:rsid w:val="00DA1BD8"/>
    <w:rsid w:val="00DA2D6F"/>
    <w:rsid w:val="00DA3796"/>
    <w:rsid w:val="00DA5292"/>
    <w:rsid w:val="00DA6901"/>
    <w:rsid w:val="00DB146B"/>
    <w:rsid w:val="00DB32FD"/>
    <w:rsid w:val="00DB3410"/>
    <w:rsid w:val="00DB3413"/>
    <w:rsid w:val="00DB341C"/>
    <w:rsid w:val="00DB4179"/>
    <w:rsid w:val="00DB4309"/>
    <w:rsid w:val="00DB4DC6"/>
    <w:rsid w:val="00DB56B4"/>
    <w:rsid w:val="00DB6D9B"/>
    <w:rsid w:val="00DB7347"/>
    <w:rsid w:val="00DC087B"/>
    <w:rsid w:val="00DC22EF"/>
    <w:rsid w:val="00DC4CC1"/>
    <w:rsid w:val="00DC5501"/>
    <w:rsid w:val="00DC5761"/>
    <w:rsid w:val="00DC59AA"/>
    <w:rsid w:val="00DC5F30"/>
    <w:rsid w:val="00DC627A"/>
    <w:rsid w:val="00DC6C4C"/>
    <w:rsid w:val="00DC7A2E"/>
    <w:rsid w:val="00DD0409"/>
    <w:rsid w:val="00DD0BE7"/>
    <w:rsid w:val="00DD10BA"/>
    <w:rsid w:val="00DD30BF"/>
    <w:rsid w:val="00DD4682"/>
    <w:rsid w:val="00DD473E"/>
    <w:rsid w:val="00DD5E5C"/>
    <w:rsid w:val="00DD665F"/>
    <w:rsid w:val="00DD69CE"/>
    <w:rsid w:val="00DE0EFC"/>
    <w:rsid w:val="00DE2747"/>
    <w:rsid w:val="00DE4C2E"/>
    <w:rsid w:val="00DE56B3"/>
    <w:rsid w:val="00DE5E92"/>
    <w:rsid w:val="00DE666C"/>
    <w:rsid w:val="00DE7273"/>
    <w:rsid w:val="00DF069E"/>
    <w:rsid w:val="00DF160D"/>
    <w:rsid w:val="00DF3557"/>
    <w:rsid w:val="00DF3B45"/>
    <w:rsid w:val="00DF4C6B"/>
    <w:rsid w:val="00DF5178"/>
    <w:rsid w:val="00DF519B"/>
    <w:rsid w:val="00DF52FF"/>
    <w:rsid w:val="00DF642F"/>
    <w:rsid w:val="00DF651F"/>
    <w:rsid w:val="00DF6F2C"/>
    <w:rsid w:val="00DF7568"/>
    <w:rsid w:val="00E026AE"/>
    <w:rsid w:val="00E02702"/>
    <w:rsid w:val="00E03011"/>
    <w:rsid w:val="00E03255"/>
    <w:rsid w:val="00E04A63"/>
    <w:rsid w:val="00E04C7E"/>
    <w:rsid w:val="00E05914"/>
    <w:rsid w:val="00E05FC1"/>
    <w:rsid w:val="00E06E56"/>
    <w:rsid w:val="00E071A4"/>
    <w:rsid w:val="00E102CB"/>
    <w:rsid w:val="00E10D83"/>
    <w:rsid w:val="00E11191"/>
    <w:rsid w:val="00E11711"/>
    <w:rsid w:val="00E12217"/>
    <w:rsid w:val="00E12911"/>
    <w:rsid w:val="00E12AA7"/>
    <w:rsid w:val="00E1440A"/>
    <w:rsid w:val="00E14673"/>
    <w:rsid w:val="00E14C71"/>
    <w:rsid w:val="00E15292"/>
    <w:rsid w:val="00E156D8"/>
    <w:rsid w:val="00E169E9"/>
    <w:rsid w:val="00E16EC5"/>
    <w:rsid w:val="00E17790"/>
    <w:rsid w:val="00E17D38"/>
    <w:rsid w:val="00E208B4"/>
    <w:rsid w:val="00E2146C"/>
    <w:rsid w:val="00E21542"/>
    <w:rsid w:val="00E21554"/>
    <w:rsid w:val="00E2163D"/>
    <w:rsid w:val="00E21698"/>
    <w:rsid w:val="00E21B91"/>
    <w:rsid w:val="00E21E2F"/>
    <w:rsid w:val="00E231E6"/>
    <w:rsid w:val="00E24ADF"/>
    <w:rsid w:val="00E24B8E"/>
    <w:rsid w:val="00E24F85"/>
    <w:rsid w:val="00E2547C"/>
    <w:rsid w:val="00E26944"/>
    <w:rsid w:val="00E26E9C"/>
    <w:rsid w:val="00E2771E"/>
    <w:rsid w:val="00E30707"/>
    <w:rsid w:val="00E30973"/>
    <w:rsid w:val="00E31E88"/>
    <w:rsid w:val="00E356C8"/>
    <w:rsid w:val="00E368E3"/>
    <w:rsid w:val="00E40F15"/>
    <w:rsid w:val="00E42C46"/>
    <w:rsid w:val="00E42C91"/>
    <w:rsid w:val="00E43F24"/>
    <w:rsid w:val="00E44417"/>
    <w:rsid w:val="00E445AD"/>
    <w:rsid w:val="00E44FEA"/>
    <w:rsid w:val="00E45529"/>
    <w:rsid w:val="00E45BB6"/>
    <w:rsid w:val="00E46CD4"/>
    <w:rsid w:val="00E4775D"/>
    <w:rsid w:val="00E51418"/>
    <w:rsid w:val="00E51D20"/>
    <w:rsid w:val="00E51E2E"/>
    <w:rsid w:val="00E53AEC"/>
    <w:rsid w:val="00E548E9"/>
    <w:rsid w:val="00E54EF2"/>
    <w:rsid w:val="00E55EF5"/>
    <w:rsid w:val="00E5607A"/>
    <w:rsid w:val="00E564CF"/>
    <w:rsid w:val="00E575AD"/>
    <w:rsid w:val="00E575BF"/>
    <w:rsid w:val="00E5775C"/>
    <w:rsid w:val="00E605CA"/>
    <w:rsid w:val="00E60CFA"/>
    <w:rsid w:val="00E61504"/>
    <w:rsid w:val="00E627A7"/>
    <w:rsid w:val="00E62E0A"/>
    <w:rsid w:val="00E62FE9"/>
    <w:rsid w:val="00E63C8A"/>
    <w:rsid w:val="00E648BE"/>
    <w:rsid w:val="00E6561E"/>
    <w:rsid w:val="00E6601F"/>
    <w:rsid w:val="00E671AC"/>
    <w:rsid w:val="00E67687"/>
    <w:rsid w:val="00E67756"/>
    <w:rsid w:val="00E71550"/>
    <w:rsid w:val="00E71BA1"/>
    <w:rsid w:val="00E73FA0"/>
    <w:rsid w:val="00E74427"/>
    <w:rsid w:val="00E7655B"/>
    <w:rsid w:val="00E76CD9"/>
    <w:rsid w:val="00E770EB"/>
    <w:rsid w:val="00E774F2"/>
    <w:rsid w:val="00E77E26"/>
    <w:rsid w:val="00E8049F"/>
    <w:rsid w:val="00E807BF"/>
    <w:rsid w:val="00E8089A"/>
    <w:rsid w:val="00E82338"/>
    <w:rsid w:val="00E835EE"/>
    <w:rsid w:val="00E83F03"/>
    <w:rsid w:val="00E8433D"/>
    <w:rsid w:val="00E84723"/>
    <w:rsid w:val="00E8474A"/>
    <w:rsid w:val="00E84F54"/>
    <w:rsid w:val="00E86267"/>
    <w:rsid w:val="00E86B3C"/>
    <w:rsid w:val="00E86D73"/>
    <w:rsid w:val="00E902BE"/>
    <w:rsid w:val="00E91554"/>
    <w:rsid w:val="00E93625"/>
    <w:rsid w:val="00E9383F"/>
    <w:rsid w:val="00E93F45"/>
    <w:rsid w:val="00E94461"/>
    <w:rsid w:val="00E9540C"/>
    <w:rsid w:val="00E9543B"/>
    <w:rsid w:val="00E967B2"/>
    <w:rsid w:val="00E97142"/>
    <w:rsid w:val="00E97954"/>
    <w:rsid w:val="00EA0C8F"/>
    <w:rsid w:val="00EA12E7"/>
    <w:rsid w:val="00EA15DF"/>
    <w:rsid w:val="00EA2A97"/>
    <w:rsid w:val="00EA2FA5"/>
    <w:rsid w:val="00EA419D"/>
    <w:rsid w:val="00EA460A"/>
    <w:rsid w:val="00EA7AEA"/>
    <w:rsid w:val="00EB2800"/>
    <w:rsid w:val="00EB2D64"/>
    <w:rsid w:val="00EB4362"/>
    <w:rsid w:val="00EB49D1"/>
    <w:rsid w:val="00EB534C"/>
    <w:rsid w:val="00EC1BF0"/>
    <w:rsid w:val="00EC1C0B"/>
    <w:rsid w:val="00EC297C"/>
    <w:rsid w:val="00EC3020"/>
    <w:rsid w:val="00EC312D"/>
    <w:rsid w:val="00EC3D50"/>
    <w:rsid w:val="00EC3DB1"/>
    <w:rsid w:val="00EC489B"/>
    <w:rsid w:val="00EC5603"/>
    <w:rsid w:val="00EC595C"/>
    <w:rsid w:val="00EC5DD5"/>
    <w:rsid w:val="00EC6DEF"/>
    <w:rsid w:val="00EC6F06"/>
    <w:rsid w:val="00EC714F"/>
    <w:rsid w:val="00ED00BB"/>
    <w:rsid w:val="00ED0209"/>
    <w:rsid w:val="00ED1145"/>
    <w:rsid w:val="00ED2A39"/>
    <w:rsid w:val="00ED2F87"/>
    <w:rsid w:val="00ED380A"/>
    <w:rsid w:val="00ED4F8D"/>
    <w:rsid w:val="00ED57C7"/>
    <w:rsid w:val="00ED5FF4"/>
    <w:rsid w:val="00ED6CCD"/>
    <w:rsid w:val="00ED6EE8"/>
    <w:rsid w:val="00ED7AAF"/>
    <w:rsid w:val="00ED7FE0"/>
    <w:rsid w:val="00EE0211"/>
    <w:rsid w:val="00EE1552"/>
    <w:rsid w:val="00EE22BB"/>
    <w:rsid w:val="00EE2319"/>
    <w:rsid w:val="00EE23C2"/>
    <w:rsid w:val="00EE344B"/>
    <w:rsid w:val="00EE404E"/>
    <w:rsid w:val="00EE43D0"/>
    <w:rsid w:val="00EE4A71"/>
    <w:rsid w:val="00EE5818"/>
    <w:rsid w:val="00EE5AE6"/>
    <w:rsid w:val="00EF0550"/>
    <w:rsid w:val="00EF0A91"/>
    <w:rsid w:val="00EF0E24"/>
    <w:rsid w:val="00EF1453"/>
    <w:rsid w:val="00EF172C"/>
    <w:rsid w:val="00EF288E"/>
    <w:rsid w:val="00EF2AC9"/>
    <w:rsid w:val="00EF362C"/>
    <w:rsid w:val="00EF3E1D"/>
    <w:rsid w:val="00EF47A6"/>
    <w:rsid w:val="00EF4AEF"/>
    <w:rsid w:val="00EF552A"/>
    <w:rsid w:val="00EF6E0A"/>
    <w:rsid w:val="00EF79AD"/>
    <w:rsid w:val="00F000BD"/>
    <w:rsid w:val="00F00577"/>
    <w:rsid w:val="00F005FA"/>
    <w:rsid w:val="00F00A8A"/>
    <w:rsid w:val="00F02509"/>
    <w:rsid w:val="00F03BF3"/>
    <w:rsid w:val="00F03E09"/>
    <w:rsid w:val="00F03FC0"/>
    <w:rsid w:val="00F0521B"/>
    <w:rsid w:val="00F05356"/>
    <w:rsid w:val="00F05959"/>
    <w:rsid w:val="00F05D9D"/>
    <w:rsid w:val="00F06673"/>
    <w:rsid w:val="00F07A2D"/>
    <w:rsid w:val="00F1065A"/>
    <w:rsid w:val="00F128E6"/>
    <w:rsid w:val="00F13F3A"/>
    <w:rsid w:val="00F153D2"/>
    <w:rsid w:val="00F1650E"/>
    <w:rsid w:val="00F177F7"/>
    <w:rsid w:val="00F20277"/>
    <w:rsid w:val="00F206AA"/>
    <w:rsid w:val="00F20784"/>
    <w:rsid w:val="00F212AE"/>
    <w:rsid w:val="00F21433"/>
    <w:rsid w:val="00F22DC3"/>
    <w:rsid w:val="00F2327D"/>
    <w:rsid w:val="00F232AA"/>
    <w:rsid w:val="00F23D9F"/>
    <w:rsid w:val="00F24FAD"/>
    <w:rsid w:val="00F26077"/>
    <w:rsid w:val="00F260B6"/>
    <w:rsid w:val="00F26E5E"/>
    <w:rsid w:val="00F2772F"/>
    <w:rsid w:val="00F27962"/>
    <w:rsid w:val="00F27A50"/>
    <w:rsid w:val="00F302F0"/>
    <w:rsid w:val="00F31203"/>
    <w:rsid w:val="00F3158E"/>
    <w:rsid w:val="00F32923"/>
    <w:rsid w:val="00F3325D"/>
    <w:rsid w:val="00F34950"/>
    <w:rsid w:val="00F35E12"/>
    <w:rsid w:val="00F365FA"/>
    <w:rsid w:val="00F37189"/>
    <w:rsid w:val="00F3779F"/>
    <w:rsid w:val="00F4138E"/>
    <w:rsid w:val="00F413C0"/>
    <w:rsid w:val="00F4197D"/>
    <w:rsid w:val="00F428F2"/>
    <w:rsid w:val="00F43599"/>
    <w:rsid w:val="00F440E9"/>
    <w:rsid w:val="00F4415A"/>
    <w:rsid w:val="00F44AD3"/>
    <w:rsid w:val="00F45DAD"/>
    <w:rsid w:val="00F46D26"/>
    <w:rsid w:val="00F47427"/>
    <w:rsid w:val="00F47B42"/>
    <w:rsid w:val="00F47C72"/>
    <w:rsid w:val="00F500A0"/>
    <w:rsid w:val="00F507B7"/>
    <w:rsid w:val="00F5080B"/>
    <w:rsid w:val="00F529B7"/>
    <w:rsid w:val="00F52A07"/>
    <w:rsid w:val="00F531FB"/>
    <w:rsid w:val="00F55964"/>
    <w:rsid w:val="00F55D32"/>
    <w:rsid w:val="00F56141"/>
    <w:rsid w:val="00F562B0"/>
    <w:rsid w:val="00F56501"/>
    <w:rsid w:val="00F567C4"/>
    <w:rsid w:val="00F57A8A"/>
    <w:rsid w:val="00F60149"/>
    <w:rsid w:val="00F647EE"/>
    <w:rsid w:val="00F64ED0"/>
    <w:rsid w:val="00F66157"/>
    <w:rsid w:val="00F66786"/>
    <w:rsid w:val="00F6799B"/>
    <w:rsid w:val="00F67E6C"/>
    <w:rsid w:val="00F7123E"/>
    <w:rsid w:val="00F72F86"/>
    <w:rsid w:val="00F73A4C"/>
    <w:rsid w:val="00F73FBC"/>
    <w:rsid w:val="00F74356"/>
    <w:rsid w:val="00F75C45"/>
    <w:rsid w:val="00F75C4E"/>
    <w:rsid w:val="00F779DB"/>
    <w:rsid w:val="00F80062"/>
    <w:rsid w:val="00F80F3A"/>
    <w:rsid w:val="00F81002"/>
    <w:rsid w:val="00F81337"/>
    <w:rsid w:val="00F813CE"/>
    <w:rsid w:val="00F82844"/>
    <w:rsid w:val="00F834F1"/>
    <w:rsid w:val="00F83B52"/>
    <w:rsid w:val="00F83EB3"/>
    <w:rsid w:val="00F84253"/>
    <w:rsid w:val="00F84BDE"/>
    <w:rsid w:val="00F85077"/>
    <w:rsid w:val="00F86700"/>
    <w:rsid w:val="00F86819"/>
    <w:rsid w:val="00F876B6"/>
    <w:rsid w:val="00F87F1E"/>
    <w:rsid w:val="00F90F3B"/>
    <w:rsid w:val="00F91358"/>
    <w:rsid w:val="00F914EE"/>
    <w:rsid w:val="00F91877"/>
    <w:rsid w:val="00F91C4A"/>
    <w:rsid w:val="00F92A2D"/>
    <w:rsid w:val="00F92BAB"/>
    <w:rsid w:val="00F93653"/>
    <w:rsid w:val="00F936ED"/>
    <w:rsid w:val="00F94976"/>
    <w:rsid w:val="00F949F6"/>
    <w:rsid w:val="00F94B74"/>
    <w:rsid w:val="00F95801"/>
    <w:rsid w:val="00F95B44"/>
    <w:rsid w:val="00F96AA8"/>
    <w:rsid w:val="00F97228"/>
    <w:rsid w:val="00FA0027"/>
    <w:rsid w:val="00FA00D4"/>
    <w:rsid w:val="00FA0489"/>
    <w:rsid w:val="00FA07B7"/>
    <w:rsid w:val="00FA0DA7"/>
    <w:rsid w:val="00FA160A"/>
    <w:rsid w:val="00FA1CB4"/>
    <w:rsid w:val="00FA1E73"/>
    <w:rsid w:val="00FA4213"/>
    <w:rsid w:val="00FA46C5"/>
    <w:rsid w:val="00FA4787"/>
    <w:rsid w:val="00FA575F"/>
    <w:rsid w:val="00FA5880"/>
    <w:rsid w:val="00FA65F8"/>
    <w:rsid w:val="00FA6FBF"/>
    <w:rsid w:val="00FA7901"/>
    <w:rsid w:val="00FB016A"/>
    <w:rsid w:val="00FB248F"/>
    <w:rsid w:val="00FB2922"/>
    <w:rsid w:val="00FB3260"/>
    <w:rsid w:val="00FB4178"/>
    <w:rsid w:val="00FB45F5"/>
    <w:rsid w:val="00FB6AF0"/>
    <w:rsid w:val="00FB70D4"/>
    <w:rsid w:val="00FB7295"/>
    <w:rsid w:val="00FC0EB2"/>
    <w:rsid w:val="00FC24DD"/>
    <w:rsid w:val="00FC278C"/>
    <w:rsid w:val="00FC3108"/>
    <w:rsid w:val="00FC3302"/>
    <w:rsid w:val="00FC3DE6"/>
    <w:rsid w:val="00FC4063"/>
    <w:rsid w:val="00FC4C39"/>
    <w:rsid w:val="00FC53A5"/>
    <w:rsid w:val="00FC615C"/>
    <w:rsid w:val="00FC72B1"/>
    <w:rsid w:val="00FD0596"/>
    <w:rsid w:val="00FD0B13"/>
    <w:rsid w:val="00FD10B7"/>
    <w:rsid w:val="00FD1E70"/>
    <w:rsid w:val="00FD24B1"/>
    <w:rsid w:val="00FD2FE9"/>
    <w:rsid w:val="00FD396C"/>
    <w:rsid w:val="00FD3A88"/>
    <w:rsid w:val="00FD3D46"/>
    <w:rsid w:val="00FD6899"/>
    <w:rsid w:val="00FD7159"/>
    <w:rsid w:val="00FD7B95"/>
    <w:rsid w:val="00FD7DD6"/>
    <w:rsid w:val="00FE0014"/>
    <w:rsid w:val="00FE044B"/>
    <w:rsid w:val="00FE08BE"/>
    <w:rsid w:val="00FE1AF0"/>
    <w:rsid w:val="00FE1E7D"/>
    <w:rsid w:val="00FE2B53"/>
    <w:rsid w:val="00FE30E1"/>
    <w:rsid w:val="00FE715F"/>
    <w:rsid w:val="00FE7372"/>
    <w:rsid w:val="00FE7F66"/>
    <w:rsid w:val="00FF0078"/>
    <w:rsid w:val="00FF07DD"/>
    <w:rsid w:val="00FF102F"/>
    <w:rsid w:val="00FF1212"/>
    <w:rsid w:val="00FF35FB"/>
    <w:rsid w:val="00FF4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4A1"/>
    <w:pPr>
      <w:spacing w:after="200" w:line="276" w:lineRule="auto"/>
    </w:pPr>
    <w:rPr>
      <w:sz w:val="28"/>
      <w:szCs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70F61"/>
    <w:pPr>
      <w:ind w:left="720"/>
    </w:pPr>
  </w:style>
  <w:style w:type="paragraph" w:styleId="NormalWeb">
    <w:name w:val="Normal (Web)"/>
    <w:basedOn w:val="Normal"/>
    <w:uiPriority w:val="99"/>
    <w:semiHidden/>
    <w:rsid w:val="00E1440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27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675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67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67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67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</TotalTime>
  <Pages>2</Pages>
  <Words>608</Words>
  <Characters>3469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Габидуллина</dc:creator>
  <cp:keywords/>
  <dc:description/>
  <cp:lastModifiedBy>Настя</cp:lastModifiedBy>
  <cp:revision>11</cp:revision>
  <cp:lastPrinted>2013-07-18T12:30:00Z</cp:lastPrinted>
  <dcterms:created xsi:type="dcterms:W3CDTF">2013-07-18T10:47:00Z</dcterms:created>
  <dcterms:modified xsi:type="dcterms:W3CDTF">2014-01-27T04:24:00Z</dcterms:modified>
</cp:coreProperties>
</file>